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3E6ABFE" w14:textId="7B6C3786" w:rsidR="001E322E" w:rsidRPr="009624B7" w:rsidRDefault="009624B7" w:rsidP="009624B7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theme="minorHAnsi"/>
        </w:rPr>
        <w:t>Dokumentacija koju je potrebno priložiti uz Zahtjev za kredit</w:t>
      </w:r>
    </w:p>
    <w:p w14:paraId="37A1C406" w14:textId="77777777" w:rsidR="009624B7" w:rsidRPr="0013484D" w:rsidRDefault="009624B7" w:rsidP="00C33009">
      <w:pPr>
        <w:jc w:val="both"/>
        <w:rPr>
          <w:rFonts w:asciiTheme="minorHAnsi" w:hAnsiTheme="minorHAnsi" w:cstheme="minorHAnsi"/>
        </w:rPr>
      </w:pPr>
    </w:p>
    <w:p w14:paraId="5361237D" w14:textId="77777777" w:rsidR="001E322E" w:rsidRPr="0013484D" w:rsidRDefault="001E322E" w:rsidP="00C33009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1. za plasmane -</w:t>
      </w:r>
      <w:r w:rsidR="00EC0790" w:rsidRPr="0013484D">
        <w:rPr>
          <w:rFonts w:asciiTheme="minorHAnsi" w:hAnsiTheme="minorHAnsi" w:cstheme="minorHAnsi"/>
        </w:rPr>
        <w:t xml:space="preserve"> </w:t>
      </w:r>
      <w:r w:rsidRPr="0013484D">
        <w:rPr>
          <w:rFonts w:asciiTheme="minorHAnsi" w:hAnsiTheme="minorHAnsi" w:cstheme="minorHAnsi"/>
          <w:b/>
          <w:i/>
        </w:rPr>
        <w:t>prekoračenje</w:t>
      </w:r>
      <w:r w:rsidR="00AA1F94" w:rsidRPr="0013484D">
        <w:rPr>
          <w:rFonts w:asciiTheme="minorHAnsi" w:hAnsiTheme="minorHAnsi" w:cstheme="minorHAnsi"/>
          <w:b/>
          <w:i/>
        </w:rPr>
        <w:t xml:space="preserve"> po tekućem računu</w:t>
      </w:r>
      <w:r w:rsidRPr="0013484D">
        <w:rPr>
          <w:rFonts w:asciiTheme="minorHAnsi" w:hAnsiTheme="minorHAnsi" w:cstheme="minorHAnsi"/>
          <w:b/>
          <w:i/>
        </w:rPr>
        <w:t xml:space="preserve">, kreditna kartica, </w:t>
      </w:r>
      <w:proofErr w:type="spellStart"/>
      <w:r w:rsidRPr="0013484D">
        <w:rPr>
          <w:rFonts w:asciiTheme="minorHAnsi" w:hAnsiTheme="minorHAnsi" w:cstheme="minorHAnsi"/>
          <w:b/>
          <w:i/>
        </w:rPr>
        <w:t>MBplus</w:t>
      </w:r>
      <w:proofErr w:type="spellEnd"/>
      <w:r w:rsidRPr="0013484D">
        <w:rPr>
          <w:rFonts w:asciiTheme="minorHAnsi" w:hAnsiTheme="minorHAnsi" w:cstheme="minorHAnsi"/>
          <w:b/>
          <w:i/>
        </w:rPr>
        <w:t xml:space="preserve"> </w:t>
      </w:r>
      <w:r w:rsidRPr="0013484D">
        <w:rPr>
          <w:rFonts w:asciiTheme="minorHAnsi" w:hAnsiTheme="minorHAnsi" w:cstheme="minorHAnsi"/>
        </w:rPr>
        <w:t>:</w:t>
      </w:r>
      <w:r w:rsidRPr="0013484D">
        <w:rPr>
          <w:rFonts w:asciiTheme="minorHAnsi" w:hAnsiTheme="minorHAnsi" w:cstheme="minorHAnsi"/>
        </w:rPr>
        <w:tab/>
      </w:r>
    </w:p>
    <w:p w14:paraId="509B41AF" w14:textId="77777777" w:rsidR="001E322E" w:rsidRPr="0013484D" w:rsidRDefault="001E322E" w:rsidP="00C33009">
      <w:pPr>
        <w:pStyle w:val="ListParagraph"/>
        <w:numPr>
          <w:ilvl w:val="0"/>
          <w:numId w:val="5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potrošač koji je zaposlen</w:t>
      </w:r>
    </w:p>
    <w:p w14:paraId="6F33B727" w14:textId="77777777" w:rsidR="001E322E" w:rsidRPr="0013484D" w:rsidRDefault="001E322E" w:rsidP="00C33009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 </w:t>
      </w:r>
    </w:p>
    <w:p w14:paraId="2E06588B" w14:textId="77777777" w:rsidR="001E322E" w:rsidRPr="0013484D" w:rsidRDefault="001E322E" w:rsidP="00C33009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447F8C43" w14:textId="77777777" w:rsidR="001E322E" w:rsidRPr="0013484D" w:rsidRDefault="001E322E" w:rsidP="00C33009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original ili ovjerene kopije platne liste za zadnja </w:t>
      </w:r>
      <w:r w:rsidR="00E12BD8" w:rsidRPr="0013484D">
        <w:rPr>
          <w:rFonts w:asciiTheme="minorHAnsi" w:hAnsiTheme="minorHAnsi" w:cstheme="minorHAnsi"/>
        </w:rPr>
        <w:t>3</w:t>
      </w:r>
      <w:r w:rsidRPr="0013484D">
        <w:rPr>
          <w:rFonts w:asciiTheme="minorHAnsi" w:hAnsiTheme="minorHAnsi" w:cstheme="minorHAnsi"/>
        </w:rPr>
        <w:t xml:space="preserve"> mjeseca za sve sudionike u kreditu</w:t>
      </w:r>
    </w:p>
    <w:p w14:paraId="6C34AFEB" w14:textId="4D76CCD7" w:rsidR="00466599" w:rsidRPr="0013484D" w:rsidRDefault="00000576" w:rsidP="000612BF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="00A85A5C" w:rsidRPr="0013484D">
        <w:rPr>
          <w:rFonts w:asciiTheme="minorHAnsi" w:hAnsiTheme="minorHAnsi" w:cstheme="minorHAnsi"/>
        </w:rPr>
        <w:t xml:space="preserve"> po t</w:t>
      </w:r>
      <w:r w:rsidR="001D6200">
        <w:rPr>
          <w:rFonts w:asciiTheme="minorHAnsi" w:hAnsiTheme="minorHAnsi" w:cstheme="minorHAnsi"/>
        </w:rPr>
        <w:t>ransakcijskom računu za zadnja 3 mjeseca</w:t>
      </w:r>
      <w:r w:rsidR="00A85A5C" w:rsidRPr="0013484D">
        <w:rPr>
          <w:rFonts w:asciiTheme="minorHAnsi" w:hAnsiTheme="minorHAnsi" w:cstheme="minorHAnsi"/>
        </w:rPr>
        <w:t xml:space="preserve"> </w:t>
      </w:r>
      <w:r w:rsidR="0033709C">
        <w:rPr>
          <w:rFonts w:asciiTheme="minorHAnsi" w:hAnsiTheme="minorHAnsi" w:cstheme="minorHAnsi"/>
        </w:rPr>
        <w:t xml:space="preserve"> na kojem su evidentirani priljevi po osnovu tri plaće</w:t>
      </w:r>
      <w:r w:rsidR="0033709C" w:rsidRPr="0013484D">
        <w:rPr>
          <w:rFonts w:asciiTheme="minorHAnsi" w:hAnsiTheme="minorHAnsi" w:cstheme="minorHAnsi"/>
        </w:rPr>
        <w:t xml:space="preserve"> </w:t>
      </w:r>
      <w:r w:rsidR="00A85A5C" w:rsidRPr="0013484D">
        <w:rPr>
          <w:rFonts w:asciiTheme="minorHAnsi" w:hAnsiTheme="minorHAnsi" w:cstheme="minorHAnsi"/>
        </w:rPr>
        <w:t xml:space="preserve">(ukoliko se radi o </w:t>
      </w:r>
      <w:proofErr w:type="spellStart"/>
      <w:r w:rsidR="00A85A5C" w:rsidRPr="0013484D">
        <w:rPr>
          <w:rFonts w:asciiTheme="minorHAnsi" w:hAnsiTheme="minorHAnsi" w:cstheme="minorHAnsi"/>
        </w:rPr>
        <w:t>neklijentu</w:t>
      </w:r>
      <w:proofErr w:type="spellEnd"/>
      <w:r w:rsidR="00A85A5C"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="00A85A5C" w:rsidRPr="0013484D">
        <w:rPr>
          <w:rFonts w:asciiTheme="minorHAnsi" w:hAnsiTheme="minorHAnsi" w:cstheme="minorHAnsi"/>
        </w:rPr>
        <w:t xml:space="preserve"> po transakcijskom računu u Banci u kojoj prima plaću)</w:t>
      </w:r>
      <w:r w:rsidR="000612BF" w:rsidRPr="0013484D">
        <w:rPr>
          <w:rFonts w:asciiTheme="minorHAnsi" w:hAnsiTheme="minorHAnsi" w:cstheme="minorHAnsi"/>
        </w:rPr>
        <w:t>.</w:t>
      </w:r>
      <w:r w:rsidR="00466599" w:rsidRPr="0013484D">
        <w:rPr>
          <w:rFonts w:asciiTheme="minorHAnsi" w:hAnsiTheme="minorHAnsi" w:cstheme="minorHAnsi"/>
        </w:rPr>
        <w:t xml:space="preserve"> </w:t>
      </w:r>
    </w:p>
    <w:p w14:paraId="3C4DB272" w14:textId="77777777" w:rsidR="00C23A98" w:rsidRPr="0013484D" w:rsidRDefault="00C23A98" w:rsidP="00C23A98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REGOS – JOPPD Izvješće o primicima i plaćenim doprinosima za mirovinska osiguranja za osobe u radnom odnosu u RH bez primanja u Banci i za osobe koje imaju manje od 6 primanja u Banci – zaprimljen on line direktno od R</w:t>
      </w:r>
      <w:r w:rsidR="00FE5D45" w:rsidRPr="0013484D">
        <w:rPr>
          <w:rFonts w:asciiTheme="minorHAnsi" w:hAnsiTheme="minorHAnsi" w:cstheme="minorHAnsi"/>
        </w:rPr>
        <w:t>EGOS-</w:t>
      </w:r>
      <w:r w:rsidRPr="0013484D">
        <w:rPr>
          <w:rFonts w:asciiTheme="minorHAnsi" w:hAnsiTheme="minorHAnsi" w:cstheme="minorHAnsi"/>
        </w:rPr>
        <w:t>a na službenu adresu djelatnika Banke</w:t>
      </w:r>
    </w:p>
    <w:p w14:paraId="0BC3A4CC" w14:textId="77777777" w:rsidR="00FE5D45" w:rsidRPr="0013484D" w:rsidRDefault="00FE5D45" w:rsidP="00FE5D45">
      <w:pPr>
        <w:suppressAutoHyphens w:val="0"/>
        <w:ind w:left="1068"/>
        <w:jc w:val="both"/>
        <w:rPr>
          <w:rFonts w:asciiTheme="minorHAnsi" w:hAnsiTheme="minorHAnsi" w:cstheme="minorHAnsi"/>
        </w:rPr>
      </w:pPr>
    </w:p>
    <w:p w14:paraId="6D679112" w14:textId="77777777" w:rsidR="0013484D" w:rsidRPr="0013484D" w:rsidRDefault="0013484D" w:rsidP="00FE5D45">
      <w:pPr>
        <w:suppressAutoHyphens w:val="0"/>
        <w:ind w:left="1068"/>
        <w:jc w:val="both"/>
        <w:rPr>
          <w:rFonts w:asciiTheme="minorHAnsi" w:hAnsiTheme="minorHAnsi" w:cstheme="minorHAnsi"/>
        </w:rPr>
      </w:pPr>
    </w:p>
    <w:p w14:paraId="3935412C" w14:textId="77777777" w:rsidR="001E322E" w:rsidRPr="0013484D" w:rsidRDefault="001E322E" w:rsidP="00C33009">
      <w:pPr>
        <w:pStyle w:val="ListParagraph"/>
        <w:numPr>
          <w:ilvl w:val="0"/>
          <w:numId w:val="5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umirovljenici:</w:t>
      </w:r>
    </w:p>
    <w:p w14:paraId="4B120289" w14:textId="77777777" w:rsidR="001E322E" w:rsidRPr="0013484D" w:rsidRDefault="001E322E" w:rsidP="00C33009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 </w:t>
      </w:r>
    </w:p>
    <w:p w14:paraId="0CF81B89" w14:textId="77777777" w:rsidR="001E322E" w:rsidRPr="0013484D" w:rsidRDefault="001E322E" w:rsidP="00C33009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2545217A" w14:textId="67A9ACC2" w:rsidR="001E322E" w:rsidRPr="0013484D" w:rsidRDefault="004032B5" w:rsidP="00C33009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o visini mirovine iz HZMO-a, a ako se radi o obiteljskoj mirovini i Rješenje o mirovini</w:t>
      </w:r>
    </w:p>
    <w:p w14:paraId="3526F814" w14:textId="619D2374" w:rsidR="00000576" w:rsidRDefault="00000576" w:rsidP="00000576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mirovine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mirovinu).</w:t>
      </w:r>
    </w:p>
    <w:p w14:paraId="02695862" w14:textId="742CBB61" w:rsidR="00000576" w:rsidRPr="00000576" w:rsidRDefault="00000576" w:rsidP="00000576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lang w:eastAsia="ar-SA"/>
        </w:rPr>
      </w:pPr>
      <w:r w:rsidRPr="00000576">
        <w:rPr>
          <w:rFonts w:asciiTheme="minorHAnsi" w:eastAsia="Times New Roman" w:hAnsiTheme="minorHAnsi" w:cstheme="minorHAnsi"/>
          <w:lang w:eastAsia="ar-SA"/>
        </w:rPr>
        <w:t>Za inozemne umirovljenike Rješenje o mirovini i Izvadak prometa o visini mjesečnih primanja putem računa u posljednjih 12 mjeseci</w:t>
      </w:r>
    </w:p>
    <w:p w14:paraId="7ADF5571" w14:textId="63A036DA" w:rsidR="00FE5D45" w:rsidRPr="0013484D" w:rsidRDefault="00FE5D45" w:rsidP="00000576">
      <w:pPr>
        <w:suppressAutoHyphens w:val="0"/>
        <w:jc w:val="both"/>
        <w:rPr>
          <w:rFonts w:asciiTheme="minorHAnsi" w:hAnsiTheme="minorHAnsi" w:cstheme="minorHAnsi"/>
        </w:rPr>
      </w:pPr>
    </w:p>
    <w:p w14:paraId="64DDC5B0" w14:textId="77777777" w:rsidR="00DF4F6C" w:rsidRPr="0013484D" w:rsidRDefault="00EC0790" w:rsidP="00DF4F6C">
      <w:pPr>
        <w:suppressAutoHyphens w:val="0"/>
        <w:jc w:val="both"/>
        <w:rPr>
          <w:rFonts w:asciiTheme="minorHAnsi" w:hAnsiTheme="minorHAnsi" w:cstheme="minorHAnsi"/>
          <w:b/>
          <w:i/>
        </w:rPr>
      </w:pPr>
      <w:r w:rsidRPr="0013484D">
        <w:rPr>
          <w:rFonts w:asciiTheme="minorHAnsi" w:hAnsiTheme="minorHAnsi" w:cstheme="minorHAnsi"/>
        </w:rPr>
        <w:t>2</w:t>
      </w:r>
      <w:r w:rsidR="007906AF" w:rsidRPr="0013484D">
        <w:rPr>
          <w:rFonts w:asciiTheme="minorHAnsi" w:hAnsiTheme="minorHAnsi" w:cstheme="minorHAnsi"/>
        </w:rPr>
        <w:t xml:space="preserve">. za </w:t>
      </w:r>
      <w:r w:rsidR="007906AF" w:rsidRPr="0013484D">
        <w:rPr>
          <w:rFonts w:asciiTheme="minorHAnsi" w:hAnsiTheme="minorHAnsi" w:cstheme="minorHAnsi"/>
          <w:b/>
          <w:i/>
        </w:rPr>
        <w:t>BLINK kredit</w:t>
      </w:r>
    </w:p>
    <w:p w14:paraId="2AF5D1AC" w14:textId="77777777" w:rsidR="00365C32" w:rsidRPr="0013484D" w:rsidRDefault="00365C32" w:rsidP="00365C32">
      <w:pPr>
        <w:pStyle w:val="ListParagraph"/>
        <w:numPr>
          <w:ilvl w:val="0"/>
          <w:numId w:val="9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potrošač koji je zaposlen</w:t>
      </w:r>
    </w:p>
    <w:p w14:paraId="33797A11" w14:textId="77777777" w:rsidR="00365C32" w:rsidRPr="0013484D" w:rsidRDefault="00365C32" w:rsidP="00365C32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(bez potvrde poslodavca)  </w:t>
      </w:r>
    </w:p>
    <w:p w14:paraId="564CBC0F" w14:textId="77777777" w:rsidR="00365C32" w:rsidRPr="0013484D" w:rsidRDefault="00365C32" w:rsidP="00365C32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58D77C24" w14:textId="0E30F257" w:rsidR="00365C32" w:rsidRPr="0013484D" w:rsidRDefault="00E65263" w:rsidP="00365C32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Original ili ovjerene kopije platne liste za zadnja 3 mjeseca za sve sudionike u kreditu</w:t>
      </w:r>
    </w:p>
    <w:p w14:paraId="5DC2521C" w14:textId="5A04F263" w:rsidR="001D6200" w:rsidRPr="00000576" w:rsidRDefault="00000576" w:rsidP="00000576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E65263">
        <w:rPr>
          <w:rFonts w:asciiTheme="minorHAnsi" w:hAnsiTheme="minorHAnsi" w:cstheme="minorHAnsi"/>
        </w:rPr>
        <w:t xml:space="preserve"> </w:t>
      </w:r>
      <w:r w:rsidRPr="0013484D">
        <w:rPr>
          <w:rFonts w:asciiTheme="minorHAnsi" w:hAnsiTheme="minorHAnsi" w:cstheme="minorHAnsi"/>
        </w:rPr>
        <w:t xml:space="preserve">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plaću). </w:t>
      </w:r>
      <w:r w:rsidR="001D6200" w:rsidRPr="00000576">
        <w:rPr>
          <w:rFonts w:asciiTheme="minorHAnsi" w:hAnsiTheme="minorHAnsi" w:cstheme="minorHAnsi"/>
        </w:rPr>
        <w:t xml:space="preserve"> </w:t>
      </w:r>
    </w:p>
    <w:p w14:paraId="02D4DEA2" w14:textId="77777777" w:rsidR="00C23A98" w:rsidRPr="0013484D" w:rsidRDefault="00C23A98" w:rsidP="00C23A98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REGOS – JOPPD Izvješće o primicima i plaćenim doprinosima za mirovinska osiguranja za osobe u radnom odnosu u RH bez primanja u Banci i za osobe koje imaju manje od 6 primanja u Banci – zaprimljen on line direktno od R</w:t>
      </w:r>
      <w:r w:rsidR="00FE5D45" w:rsidRPr="0013484D">
        <w:rPr>
          <w:rFonts w:asciiTheme="minorHAnsi" w:hAnsiTheme="minorHAnsi" w:cstheme="minorHAnsi"/>
        </w:rPr>
        <w:t>EGOS-</w:t>
      </w:r>
      <w:r w:rsidRPr="0013484D">
        <w:rPr>
          <w:rFonts w:asciiTheme="minorHAnsi" w:hAnsiTheme="minorHAnsi" w:cstheme="minorHAnsi"/>
        </w:rPr>
        <w:t>a na službenu adresu djelatnika Banke</w:t>
      </w:r>
    </w:p>
    <w:p w14:paraId="3B6D93E4" w14:textId="77777777" w:rsidR="00365C32" w:rsidRPr="0013484D" w:rsidRDefault="00365C32" w:rsidP="00365C32">
      <w:pPr>
        <w:suppressAutoHyphens w:val="0"/>
        <w:ind w:left="1068"/>
        <w:jc w:val="both"/>
        <w:rPr>
          <w:rFonts w:asciiTheme="minorHAnsi" w:hAnsiTheme="minorHAnsi" w:cstheme="minorHAnsi"/>
        </w:rPr>
      </w:pPr>
    </w:p>
    <w:p w14:paraId="75CF5DA8" w14:textId="77777777" w:rsidR="00365C32" w:rsidRPr="0013484D" w:rsidRDefault="00365C32" w:rsidP="00365C32">
      <w:pPr>
        <w:pStyle w:val="ListParagraph"/>
        <w:numPr>
          <w:ilvl w:val="0"/>
          <w:numId w:val="9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umirovljenici:</w:t>
      </w:r>
    </w:p>
    <w:p w14:paraId="2F48DFFB" w14:textId="77777777" w:rsidR="00365C32" w:rsidRPr="0013484D" w:rsidRDefault="00365C32" w:rsidP="00365C32">
      <w:pPr>
        <w:pStyle w:val="ListParagraph"/>
        <w:numPr>
          <w:ilvl w:val="0"/>
          <w:numId w:val="10"/>
        </w:numPr>
        <w:spacing w:after="160" w:line="256" w:lineRule="auto"/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(bez potvrde poslodavca)  </w:t>
      </w:r>
    </w:p>
    <w:p w14:paraId="19C57408" w14:textId="77777777" w:rsidR="00365C32" w:rsidRPr="0013484D" w:rsidRDefault="00365C32" w:rsidP="00365C32">
      <w:pPr>
        <w:pStyle w:val="ListParagraph"/>
        <w:numPr>
          <w:ilvl w:val="0"/>
          <w:numId w:val="6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47011433" w14:textId="1097BF78" w:rsidR="00365C32" w:rsidRPr="0013484D" w:rsidRDefault="004032B5" w:rsidP="004032B5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Potvrda o visini mirovine iz HZMO-a, </w:t>
      </w:r>
      <w:r w:rsidR="00365C32" w:rsidRPr="0013484D">
        <w:rPr>
          <w:rFonts w:asciiTheme="minorHAnsi" w:hAnsiTheme="minorHAnsi" w:cstheme="minorHAnsi"/>
        </w:rPr>
        <w:t>a ako se radi o obiteljskoj mirovini i Rješenje o mirovini</w:t>
      </w:r>
    </w:p>
    <w:p w14:paraId="0F70B256" w14:textId="77777777" w:rsidR="00365C32" w:rsidRPr="0013484D" w:rsidRDefault="00365C32" w:rsidP="00365C32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Za inozemne umirovljenike Rješenje o mirovini i Izvadak prometa o visini mjesečnih primanja putem računa u posljednjih 12 mjeseci</w:t>
      </w:r>
    </w:p>
    <w:p w14:paraId="0A0E36F1" w14:textId="38356131" w:rsidR="00000576" w:rsidRPr="0013484D" w:rsidRDefault="00000576" w:rsidP="00000576">
      <w:pPr>
        <w:numPr>
          <w:ilvl w:val="0"/>
          <w:numId w:val="6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mirovine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mirovinu). </w:t>
      </w:r>
    </w:p>
    <w:p w14:paraId="14E96C1F" w14:textId="2572412B" w:rsidR="00A85A5C" w:rsidRPr="0013484D" w:rsidRDefault="00A85A5C" w:rsidP="00BB5926">
      <w:pPr>
        <w:suppressAutoHyphens w:val="0"/>
        <w:jc w:val="both"/>
        <w:rPr>
          <w:rFonts w:asciiTheme="minorHAnsi" w:hAnsiTheme="minorHAnsi" w:cstheme="minorHAnsi"/>
        </w:rPr>
      </w:pPr>
    </w:p>
    <w:p w14:paraId="4E8C1293" w14:textId="5A591CAB" w:rsidR="007906AF" w:rsidRPr="0013484D" w:rsidRDefault="007906AF" w:rsidP="00DF4F6C">
      <w:pPr>
        <w:suppressAutoHyphens w:val="0"/>
        <w:jc w:val="both"/>
        <w:rPr>
          <w:rFonts w:asciiTheme="minorHAnsi" w:hAnsiTheme="minorHAnsi" w:cstheme="minorHAnsi"/>
        </w:rPr>
      </w:pPr>
    </w:p>
    <w:p w14:paraId="6EB16AF0" w14:textId="77777777" w:rsidR="0049008A" w:rsidRPr="0013484D" w:rsidRDefault="00EC0790" w:rsidP="0049008A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3</w:t>
      </w:r>
      <w:r w:rsidR="0049008A" w:rsidRPr="0013484D">
        <w:rPr>
          <w:rFonts w:asciiTheme="minorHAnsi" w:hAnsiTheme="minorHAnsi" w:cstheme="minorHAnsi"/>
        </w:rPr>
        <w:t xml:space="preserve">. za </w:t>
      </w:r>
      <w:r w:rsidR="0049008A" w:rsidRPr="0013484D">
        <w:rPr>
          <w:rFonts w:asciiTheme="minorHAnsi" w:hAnsiTheme="minorHAnsi" w:cstheme="minorHAnsi"/>
          <w:b/>
          <w:i/>
        </w:rPr>
        <w:t>lombardni kredit</w:t>
      </w:r>
      <w:r w:rsidR="0049008A" w:rsidRPr="0013484D">
        <w:rPr>
          <w:rFonts w:asciiTheme="minorHAnsi" w:hAnsiTheme="minorHAnsi" w:cstheme="minorHAnsi"/>
        </w:rPr>
        <w:t>:</w:t>
      </w:r>
    </w:p>
    <w:p w14:paraId="27607BB7" w14:textId="77777777" w:rsidR="0049008A" w:rsidRPr="0013484D" w:rsidRDefault="0049008A" w:rsidP="0049008A">
      <w:pPr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Osnovna dokumentacija za sve sudionike u kreditu:</w:t>
      </w:r>
    </w:p>
    <w:p w14:paraId="3B76DF24" w14:textId="77777777" w:rsidR="0049008A" w:rsidRPr="0013484D" w:rsidRDefault="0049008A" w:rsidP="0049008A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</w:t>
      </w:r>
    </w:p>
    <w:p w14:paraId="5A5B42BD" w14:textId="77777777" w:rsidR="0049008A" w:rsidRPr="0013484D" w:rsidRDefault="0049008A" w:rsidP="0049008A">
      <w:pPr>
        <w:pStyle w:val="ListParagraph"/>
        <w:numPr>
          <w:ilvl w:val="0"/>
          <w:numId w:val="7"/>
        </w:numPr>
        <w:contextualSpacing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Preslike osobnih iskaznica sudionika u kreditu s upisanim prebivalištem na području RH </w:t>
      </w:r>
    </w:p>
    <w:p w14:paraId="29815A2F" w14:textId="2DD311FA" w:rsidR="001E322E" w:rsidRPr="0013484D" w:rsidRDefault="000C20C7" w:rsidP="00C3300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4</w:t>
      </w:r>
      <w:r w:rsidR="001E322E" w:rsidRPr="0013484D">
        <w:rPr>
          <w:rFonts w:asciiTheme="minorHAnsi" w:hAnsiTheme="minorHAnsi" w:cstheme="minorHAnsi"/>
        </w:rPr>
        <w:t xml:space="preserve">. za </w:t>
      </w:r>
      <w:r w:rsidR="001E322E" w:rsidRPr="0013484D">
        <w:rPr>
          <w:rFonts w:asciiTheme="minorHAnsi" w:hAnsiTheme="minorHAnsi" w:cstheme="minorHAnsi"/>
          <w:b/>
          <w:i/>
        </w:rPr>
        <w:t xml:space="preserve">ostale plasmane - gotovinski, </w:t>
      </w:r>
      <w:r w:rsidR="005A332C" w:rsidRPr="0013484D">
        <w:rPr>
          <w:rFonts w:asciiTheme="minorHAnsi" w:hAnsiTheme="minorHAnsi" w:cstheme="minorHAnsi"/>
          <w:b/>
          <w:i/>
        </w:rPr>
        <w:t xml:space="preserve">gotovinski kredit uz policu osiguranja, </w:t>
      </w:r>
      <w:r w:rsidR="001E322E" w:rsidRPr="0013484D">
        <w:rPr>
          <w:rFonts w:asciiTheme="minorHAnsi" w:hAnsiTheme="minorHAnsi" w:cstheme="minorHAnsi"/>
          <w:b/>
          <w:i/>
        </w:rPr>
        <w:t>nenamjenski kredit uz zalog, stambeni</w:t>
      </w:r>
      <w:r w:rsidR="008C4B31" w:rsidRPr="0013484D">
        <w:rPr>
          <w:rFonts w:asciiTheme="minorHAnsi" w:hAnsiTheme="minorHAnsi" w:cstheme="minorHAnsi"/>
          <w:b/>
          <w:i/>
        </w:rPr>
        <w:t>, investicijski kredit</w:t>
      </w:r>
      <w:r w:rsidR="00D6214F" w:rsidRPr="0013484D">
        <w:rPr>
          <w:rFonts w:asciiTheme="minorHAnsi" w:hAnsiTheme="minorHAnsi" w:cstheme="minorHAnsi"/>
          <w:b/>
          <w:i/>
        </w:rPr>
        <w:t>, BRZI KREDIT</w:t>
      </w:r>
      <w:r w:rsidR="001E322E" w:rsidRPr="0013484D">
        <w:rPr>
          <w:rFonts w:asciiTheme="minorHAnsi" w:hAnsiTheme="minorHAnsi" w:cstheme="minorHAnsi"/>
        </w:rPr>
        <w:t>:</w:t>
      </w:r>
    </w:p>
    <w:p w14:paraId="626D8F6B" w14:textId="77777777" w:rsidR="00B50D71" w:rsidRPr="0013484D" w:rsidRDefault="00B50D71" w:rsidP="00C33009">
      <w:pPr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Osnov</w:t>
      </w:r>
      <w:r w:rsidR="00DB7608" w:rsidRPr="0013484D">
        <w:rPr>
          <w:rFonts w:asciiTheme="minorHAnsi" w:hAnsiTheme="minorHAnsi" w:cstheme="minorHAnsi"/>
          <w:i/>
        </w:rPr>
        <w:t>n</w:t>
      </w:r>
      <w:r w:rsidRPr="0013484D">
        <w:rPr>
          <w:rFonts w:asciiTheme="minorHAnsi" w:hAnsiTheme="minorHAnsi" w:cstheme="minorHAnsi"/>
          <w:i/>
        </w:rPr>
        <w:t>a dokumentacija za sve sudionike u kreditu:</w:t>
      </w:r>
    </w:p>
    <w:p w14:paraId="2023ED9D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Ispunjen obrazac Zahtjev za kredit  </w:t>
      </w:r>
    </w:p>
    <w:p w14:paraId="1D5F6F89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o primanjima ovjerena od strane poslodavca</w:t>
      </w:r>
    </w:p>
    <w:p w14:paraId="1F1C9993" w14:textId="3BD8C86D" w:rsidR="00000576" w:rsidRPr="0013484D" w:rsidRDefault="00000576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o visini mirovine iz HZMO-a, a ako se radi o obiteljskoj mirovini i Rješenje o mirovini</w:t>
      </w:r>
    </w:p>
    <w:p w14:paraId="3EF088D6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za inozemne umirovljenike Rješenje o mirovini i Izvadak prometa o </w:t>
      </w:r>
      <w:r w:rsidRPr="0013484D">
        <w:rPr>
          <w:rFonts w:asciiTheme="minorHAnsi" w:hAnsiTheme="minorHAnsi" w:cstheme="minorHAnsi"/>
          <w:spacing w:val="-3"/>
        </w:rPr>
        <w:t>visina mjesečnih pr</w:t>
      </w:r>
      <w:r w:rsidR="00DB7608" w:rsidRPr="0013484D">
        <w:rPr>
          <w:rFonts w:asciiTheme="minorHAnsi" w:hAnsiTheme="minorHAnsi" w:cstheme="minorHAnsi"/>
          <w:spacing w:val="-3"/>
        </w:rPr>
        <w:t>imanja putem računa u posljednjih</w:t>
      </w:r>
      <w:r w:rsidRPr="0013484D">
        <w:rPr>
          <w:rFonts w:asciiTheme="minorHAnsi" w:hAnsiTheme="minorHAnsi" w:cstheme="minorHAnsi"/>
          <w:spacing w:val="-3"/>
        </w:rPr>
        <w:t xml:space="preserve"> </w:t>
      </w:r>
      <w:r w:rsidR="00E12BD8" w:rsidRPr="0013484D">
        <w:rPr>
          <w:rFonts w:asciiTheme="minorHAnsi" w:hAnsiTheme="minorHAnsi" w:cstheme="minorHAnsi"/>
          <w:spacing w:val="-3"/>
        </w:rPr>
        <w:t>12</w:t>
      </w:r>
      <w:r w:rsidRPr="0013484D">
        <w:rPr>
          <w:rFonts w:asciiTheme="minorHAnsi" w:hAnsiTheme="minorHAnsi" w:cstheme="minorHAnsi"/>
          <w:spacing w:val="-3"/>
        </w:rPr>
        <w:t xml:space="preserve"> mjesec</w:t>
      </w:r>
      <w:r w:rsidR="00E12BD8" w:rsidRPr="0013484D">
        <w:rPr>
          <w:rFonts w:asciiTheme="minorHAnsi" w:hAnsiTheme="minorHAnsi" w:cstheme="minorHAnsi"/>
          <w:spacing w:val="-3"/>
        </w:rPr>
        <w:t>i</w:t>
      </w:r>
    </w:p>
    <w:p w14:paraId="2A6ADA56" w14:textId="77777777" w:rsidR="00F471B0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original ili ovjerene kopije platne liste za zadnja 3 mjeseca za sve sudionike u kreditu</w:t>
      </w:r>
      <w:r w:rsidR="0004057F" w:rsidRPr="0013484D">
        <w:rPr>
          <w:rFonts w:asciiTheme="minorHAnsi" w:hAnsiTheme="minorHAnsi" w:cstheme="minorHAnsi"/>
        </w:rPr>
        <w:t>,</w:t>
      </w:r>
    </w:p>
    <w:p w14:paraId="2CBE6112" w14:textId="59A9A19E" w:rsidR="001E322E" w:rsidRDefault="0004057F" w:rsidP="00F471B0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ako je potrošač na porodiljnom dopustu </w:t>
      </w:r>
      <w:r w:rsidR="00F471B0">
        <w:rPr>
          <w:rFonts w:asciiTheme="minorHAnsi" w:hAnsiTheme="minorHAnsi" w:cstheme="minorHAnsi"/>
        </w:rPr>
        <w:t xml:space="preserve">potrebno je pribaviti i </w:t>
      </w:r>
      <w:r w:rsidRPr="0013484D">
        <w:rPr>
          <w:rFonts w:asciiTheme="minorHAnsi" w:hAnsiTheme="minorHAnsi" w:cstheme="minorHAnsi"/>
        </w:rPr>
        <w:t>potvrd</w:t>
      </w:r>
      <w:r w:rsidR="00200798">
        <w:rPr>
          <w:rFonts w:asciiTheme="minorHAnsi" w:hAnsiTheme="minorHAnsi" w:cstheme="minorHAnsi"/>
        </w:rPr>
        <w:t>u</w:t>
      </w:r>
      <w:r w:rsidRPr="0013484D">
        <w:rPr>
          <w:rFonts w:asciiTheme="minorHAnsi" w:hAnsiTheme="minorHAnsi" w:cstheme="minorHAnsi"/>
        </w:rPr>
        <w:t xml:space="preserve"> iz HZZO o prosjeku primanja za zadnja tri mjeseca i </w:t>
      </w:r>
      <w:r w:rsidR="00F471B0">
        <w:rPr>
          <w:rFonts w:asciiTheme="minorHAnsi" w:hAnsiTheme="minorHAnsi" w:cstheme="minorHAnsi"/>
        </w:rPr>
        <w:t xml:space="preserve"> tri posljednje</w:t>
      </w:r>
      <w:r w:rsidRPr="0013484D">
        <w:rPr>
          <w:rFonts w:asciiTheme="minorHAnsi" w:hAnsiTheme="minorHAnsi" w:cstheme="minorHAnsi"/>
        </w:rPr>
        <w:t xml:space="preserve"> platn</w:t>
      </w:r>
      <w:r w:rsidR="00F471B0">
        <w:rPr>
          <w:rFonts w:asciiTheme="minorHAnsi" w:hAnsiTheme="minorHAnsi" w:cstheme="minorHAnsi"/>
        </w:rPr>
        <w:t>e</w:t>
      </w:r>
      <w:r w:rsidRPr="0013484D">
        <w:rPr>
          <w:rFonts w:asciiTheme="minorHAnsi" w:hAnsiTheme="minorHAnsi" w:cstheme="minorHAnsi"/>
        </w:rPr>
        <w:t xml:space="preserve"> list</w:t>
      </w:r>
      <w:r w:rsidR="00F471B0">
        <w:rPr>
          <w:rFonts w:asciiTheme="minorHAnsi" w:hAnsiTheme="minorHAnsi" w:cstheme="minorHAnsi"/>
        </w:rPr>
        <w:t>e</w:t>
      </w:r>
      <w:r w:rsidRPr="0013484D">
        <w:rPr>
          <w:rFonts w:asciiTheme="minorHAnsi" w:hAnsiTheme="minorHAnsi" w:cstheme="minorHAnsi"/>
        </w:rPr>
        <w:t xml:space="preserve"> od poslodavca prije odlaska na porodiljni dopust</w:t>
      </w:r>
      <w:r w:rsidR="00F471B0">
        <w:rPr>
          <w:rFonts w:asciiTheme="minorHAnsi" w:hAnsiTheme="minorHAnsi" w:cstheme="minorHAnsi"/>
        </w:rPr>
        <w:t xml:space="preserve"> te </w:t>
      </w:r>
      <w:proofErr w:type="spellStart"/>
      <w:r w:rsidR="00F471B0">
        <w:rPr>
          <w:rFonts w:asciiTheme="minorHAnsi" w:hAnsiTheme="minorHAnsi" w:cstheme="minorHAnsi"/>
        </w:rPr>
        <w:t>Regos</w:t>
      </w:r>
      <w:proofErr w:type="spellEnd"/>
      <w:r w:rsidR="00F471B0">
        <w:rPr>
          <w:rFonts w:asciiTheme="minorHAnsi" w:hAnsiTheme="minorHAnsi" w:cstheme="minorHAnsi"/>
        </w:rPr>
        <w:t xml:space="preserve"> iz tog perioda</w:t>
      </w:r>
      <w:r w:rsidRPr="0013484D">
        <w:rPr>
          <w:rFonts w:asciiTheme="minorHAnsi" w:hAnsiTheme="minorHAnsi" w:cstheme="minorHAnsi"/>
        </w:rPr>
        <w:t xml:space="preserve"> </w:t>
      </w:r>
      <w:r w:rsidR="00A86F46">
        <w:rPr>
          <w:rFonts w:asciiTheme="minorHAnsi" w:hAnsiTheme="minorHAnsi" w:cstheme="minorHAnsi"/>
        </w:rPr>
        <w:t>do dana podnošenja zahtjeva za kredit</w:t>
      </w:r>
    </w:p>
    <w:p w14:paraId="1F8796B1" w14:textId="1EC91CD2" w:rsidR="00F471B0" w:rsidRPr="0013484D" w:rsidRDefault="00F471B0" w:rsidP="00B82B9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Ako se potrošač vratio na radno mjesto poslije porodiljnog, a ukoliko nije primi</w:t>
      </w:r>
      <w:r w:rsidR="004E5C9A"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</w:rPr>
        <w:t xml:space="preserve"> tri platne liste potrebno je pribaviti i posljednje platne liste prije dopusta (ukupna broj platnih lista treba biti 3) te </w:t>
      </w:r>
      <w:proofErr w:type="spellStart"/>
      <w:r>
        <w:rPr>
          <w:rFonts w:asciiTheme="minorHAnsi" w:hAnsiTheme="minorHAnsi" w:cstheme="minorHAnsi"/>
        </w:rPr>
        <w:t>Regos</w:t>
      </w:r>
      <w:proofErr w:type="spellEnd"/>
      <w:r>
        <w:rPr>
          <w:rFonts w:asciiTheme="minorHAnsi" w:hAnsiTheme="minorHAnsi" w:cstheme="minorHAnsi"/>
        </w:rPr>
        <w:t xml:space="preserve"> iz tog perioda </w:t>
      </w:r>
      <w:r w:rsidR="00A86F46">
        <w:rPr>
          <w:rFonts w:asciiTheme="minorHAnsi" w:hAnsiTheme="minorHAnsi" w:cstheme="minorHAnsi"/>
        </w:rPr>
        <w:t xml:space="preserve"> do dana podnošenja zahtjeva za kredit</w:t>
      </w:r>
    </w:p>
    <w:p w14:paraId="1E9EB586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Preslike osobnih iskaznica sudionika u kreditu s upisanim prebivalištem na području RH</w:t>
      </w:r>
    </w:p>
    <w:p w14:paraId="49A6A22E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Dokument na kojem je vidljiv OIB</w:t>
      </w:r>
    </w:p>
    <w:p w14:paraId="198EECC4" w14:textId="6D6117CC" w:rsidR="0013484D" w:rsidRPr="00000576" w:rsidRDefault="00000576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="008F65E9">
        <w:rPr>
          <w:rFonts w:asciiTheme="minorHAnsi" w:hAnsiTheme="minorHAnsi" w:cstheme="minorHAnsi"/>
        </w:rPr>
        <w:t xml:space="preserve"> na kojem su evidentirani priljevi po osnovu tri mirovine/plaće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plaću/mirovinu). </w:t>
      </w:r>
      <w:r w:rsidRPr="00000576">
        <w:rPr>
          <w:rFonts w:asciiTheme="minorHAnsi" w:hAnsiTheme="minorHAnsi" w:cstheme="minorHAnsi"/>
        </w:rPr>
        <w:t xml:space="preserve"> </w:t>
      </w:r>
    </w:p>
    <w:p w14:paraId="1B1DCD1C" w14:textId="77777777" w:rsidR="00A85A5C" w:rsidRPr="0013484D" w:rsidRDefault="003A1519" w:rsidP="0013484D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Original Očevidnik blokada iz FINA-e </w:t>
      </w:r>
      <w:r w:rsidR="001133B5" w:rsidRPr="0013484D">
        <w:rPr>
          <w:rFonts w:asciiTheme="minorHAnsi" w:hAnsiTheme="minorHAnsi" w:cstheme="minorHAnsi"/>
        </w:rPr>
        <w:t xml:space="preserve">i Potvrdu o blokadi računa klijenta u posljednjih 6 mjeseci iz FINA-e </w:t>
      </w:r>
      <w:r w:rsidRPr="0013484D">
        <w:rPr>
          <w:rFonts w:asciiTheme="minorHAnsi" w:hAnsiTheme="minorHAnsi" w:cstheme="minorHAnsi"/>
        </w:rPr>
        <w:t>u slučaju evidentirane blokade</w:t>
      </w:r>
    </w:p>
    <w:p w14:paraId="61525D99" w14:textId="77777777" w:rsidR="00C23A98" w:rsidRPr="0013484D" w:rsidRDefault="00C23A98" w:rsidP="00C23A98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REGOS – JOPPD Izvješće o primicima i plaćenim doprinosima za mirovinska osiguranja za osobe u radnom odnosu u RH bez primanja u Banci i za osobe koje imaju manje od 6 primanja u Banci – zapr</w:t>
      </w:r>
      <w:r w:rsidR="00FE5D45" w:rsidRPr="0013484D">
        <w:rPr>
          <w:rFonts w:asciiTheme="minorHAnsi" w:hAnsiTheme="minorHAnsi" w:cstheme="minorHAnsi"/>
        </w:rPr>
        <w:t>imljen on line direktno od REGOS-</w:t>
      </w:r>
      <w:r w:rsidRPr="0013484D">
        <w:rPr>
          <w:rFonts w:asciiTheme="minorHAnsi" w:hAnsiTheme="minorHAnsi" w:cstheme="minorHAnsi"/>
        </w:rPr>
        <w:t>a na službenu adresu djelatnika Banke</w:t>
      </w:r>
    </w:p>
    <w:p w14:paraId="2FDD99CA" w14:textId="77777777" w:rsidR="0049008A" w:rsidRDefault="00901F51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BON-2 za zaposlenike kod društva koje nije u državnom/županijskom/gradskom vlasništvu (d.o.o., j.d.o</w:t>
      </w:r>
      <w:r w:rsidR="00F6204F" w:rsidRPr="0013484D">
        <w:rPr>
          <w:rFonts w:asciiTheme="minorHAnsi" w:hAnsiTheme="minorHAnsi" w:cstheme="minorHAnsi"/>
        </w:rPr>
        <w:t>.o</w:t>
      </w:r>
      <w:r w:rsidRPr="0013484D">
        <w:rPr>
          <w:rFonts w:asciiTheme="minorHAnsi" w:hAnsiTheme="minorHAnsi" w:cstheme="minorHAnsi"/>
        </w:rPr>
        <w:t>.,</w:t>
      </w:r>
      <w:proofErr w:type="spellStart"/>
      <w:r w:rsidRPr="0013484D">
        <w:rPr>
          <w:rFonts w:asciiTheme="minorHAnsi" w:hAnsiTheme="minorHAnsi" w:cstheme="minorHAnsi"/>
        </w:rPr>
        <w:t>k.d</w:t>
      </w:r>
      <w:proofErr w:type="spellEnd"/>
      <w:r w:rsidRPr="0013484D">
        <w:rPr>
          <w:rFonts w:asciiTheme="minorHAnsi" w:hAnsiTheme="minorHAnsi" w:cstheme="minorHAnsi"/>
        </w:rPr>
        <w:t xml:space="preserve">., d.d., </w:t>
      </w:r>
      <w:proofErr w:type="spellStart"/>
      <w:r w:rsidRPr="0013484D">
        <w:rPr>
          <w:rFonts w:asciiTheme="minorHAnsi" w:hAnsiTheme="minorHAnsi" w:cstheme="minorHAnsi"/>
        </w:rPr>
        <w:t>j.t.d</w:t>
      </w:r>
      <w:proofErr w:type="spellEnd"/>
      <w:r w:rsidRPr="0013484D">
        <w:rPr>
          <w:rFonts w:asciiTheme="minorHAnsi" w:hAnsiTheme="minorHAnsi" w:cstheme="minorHAnsi"/>
        </w:rPr>
        <w:t xml:space="preserve">.) s ≤ 5 djelatnika te za </w:t>
      </w:r>
      <w:r w:rsidR="004032B5" w:rsidRPr="0013484D">
        <w:rPr>
          <w:rFonts w:asciiTheme="minorHAnsi" w:hAnsiTheme="minorHAnsi" w:cstheme="minorHAnsi"/>
        </w:rPr>
        <w:t xml:space="preserve">vlasnike i </w:t>
      </w:r>
      <w:r w:rsidRPr="0013484D">
        <w:rPr>
          <w:rFonts w:asciiTheme="minorHAnsi" w:hAnsiTheme="minorHAnsi" w:cstheme="minorHAnsi"/>
        </w:rPr>
        <w:t>zaposlenike obrta,</w:t>
      </w:r>
      <w:r w:rsidR="00310D56" w:rsidRPr="0013484D">
        <w:rPr>
          <w:rFonts w:asciiTheme="minorHAnsi" w:hAnsiTheme="minorHAnsi" w:cstheme="minorHAnsi"/>
        </w:rPr>
        <w:t xml:space="preserve"> OPG-a,</w:t>
      </w:r>
      <w:r w:rsidRPr="0013484D">
        <w:rPr>
          <w:rFonts w:asciiTheme="minorHAnsi" w:hAnsiTheme="minorHAnsi" w:cstheme="minorHAnsi"/>
        </w:rPr>
        <w:t xml:space="preserve"> osoba slobodnih zanimanja, samostalne djelatnosti, udruga, ustanova, neprofitni</w:t>
      </w:r>
      <w:r w:rsidR="00F6204F" w:rsidRPr="0013484D">
        <w:rPr>
          <w:rFonts w:asciiTheme="minorHAnsi" w:hAnsiTheme="minorHAnsi" w:cstheme="minorHAnsi"/>
        </w:rPr>
        <w:t>h organizacija, zadruga, saveza; ne stariji od 30 dana</w:t>
      </w:r>
    </w:p>
    <w:p w14:paraId="0E6EA86E" w14:textId="77777777" w:rsidR="00E66D8F" w:rsidRDefault="00E66D8F" w:rsidP="00E66D8F">
      <w:pPr>
        <w:suppressAutoHyphens w:val="0"/>
        <w:jc w:val="both"/>
        <w:rPr>
          <w:rFonts w:asciiTheme="minorHAnsi" w:hAnsiTheme="minorHAnsi" w:cstheme="minorHAnsi"/>
        </w:rPr>
      </w:pPr>
    </w:p>
    <w:p w14:paraId="01C591FD" w14:textId="242EB118" w:rsidR="00877E00" w:rsidRPr="00C95A48" w:rsidRDefault="00877E00" w:rsidP="00877E00">
      <w:pPr>
        <w:jc w:val="both"/>
        <w:rPr>
          <w:rFonts w:asciiTheme="minorHAnsi" w:hAnsiTheme="minorHAnsi" w:cstheme="minorHAnsi"/>
        </w:rPr>
      </w:pPr>
      <w:r w:rsidRPr="00C95A48">
        <w:rPr>
          <w:rFonts w:asciiTheme="minorHAnsi" w:hAnsiTheme="minorHAnsi" w:cstheme="minorHAnsi"/>
        </w:rPr>
        <w:t xml:space="preserve">5. za </w:t>
      </w:r>
      <w:r w:rsidRPr="00C95A48">
        <w:rPr>
          <w:rFonts w:asciiTheme="minorHAnsi" w:hAnsiTheme="minorHAnsi" w:cstheme="minorHAnsi"/>
          <w:b/>
          <w:i/>
        </w:rPr>
        <w:t xml:space="preserve">gotovinski kredit ugovoren posredništvom </w:t>
      </w:r>
      <w:proofErr w:type="spellStart"/>
      <w:r w:rsidRPr="00C95A48">
        <w:rPr>
          <w:rFonts w:asciiTheme="minorHAnsi" w:hAnsiTheme="minorHAnsi" w:cstheme="minorHAnsi"/>
          <w:b/>
          <w:i/>
        </w:rPr>
        <w:t>Solvera</w:t>
      </w:r>
      <w:proofErr w:type="spellEnd"/>
      <w:r w:rsidRPr="00C95A48">
        <w:rPr>
          <w:rFonts w:asciiTheme="minorHAnsi" w:hAnsiTheme="minorHAnsi" w:cstheme="minorHAnsi"/>
          <w:b/>
          <w:i/>
        </w:rPr>
        <w:t xml:space="preserve"> stambene štedionice d.d.</w:t>
      </w:r>
      <w:r w:rsidRPr="00C95A48">
        <w:rPr>
          <w:rFonts w:asciiTheme="minorHAnsi" w:hAnsiTheme="minorHAnsi" w:cstheme="minorHAnsi"/>
        </w:rPr>
        <w:t>:</w:t>
      </w:r>
    </w:p>
    <w:p w14:paraId="757F1B30" w14:textId="52317B1F" w:rsidR="00877E00" w:rsidRPr="00C95A48" w:rsidRDefault="00877E00" w:rsidP="00877E00">
      <w:pPr>
        <w:pStyle w:val="ListParagraph"/>
        <w:numPr>
          <w:ilvl w:val="0"/>
          <w:numId w:val="15"/>
        </w:numPr>
        <w:contextualSpacing/>
        <w:jc w:val="both"/>
        <w:rPr>
          <w:bCs/>
          <w:lang w:eastAsia="en-US"/>
        </w:rPr>
      </w:pPr>
      <w:r w:rsidRPr="00C95A48">
        <w:rPr>
          <w:bCs/>
        </w:rPr>
        <w:t>Popis dokumentacije za zaposlene kod domaćeg poslodavca:</w:t>
      </w:r>
    </w:p>
    <w:p w14:paraId="2842EECF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Upitnik za dubinsku analizu</w:t>
      </w:r>
    </w:p>
    <w:p w14:paraId="2AD0441B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Zahtjev za kredit (u točku broj 3. KREDITNA IZLOŽENOST PODNOSITELJA ZAHTJEVA nije potrebno unositi obveze vidljive u OSR izvješću)</w:t>
      </w:r>
    </w:p>
    <w:p w14:paraId="12D18F89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Obrazac za jamca-platca; sudužnika u zahtjevu za kredit – ukoliko je potreban (u točku broj 3. KREDITNA IZLOŽENOST PODNOSITELJA ZAHTJEVA nije potrebno unositi obveze vidljive u OSR izvješću)</w:t>
      </w:r>
    </w:p>
    <w:p w14:paraId="0C7C3870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>Preslika osobne iskaznice svih sudionika kredita</w:t>
      </w:r>
    </w:p>
    <w:p w14:paraId="148DE6F9" w14:textId="72DE54F0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rPr>
          <w:rFonts w:asciiTheme="minorHAnsi" w:hAnsiTheme="minorHAnsi" w:cstheme="minorHAnsi"/>
        </w:rPr>
        <w:t xml:space="preserve">Promet po transakcijskom računu za zadnja 3 mjeseca </w:t>
      </w:r>
      <w:r w:rsidR="008F65E9" w:rsidRPr="00C95A48">
        <w:rPr>
          <w:rFonts w:asciiTheme="minorHAnsi" w:hAnsiTheme="minorHAnsi" w:cstheme="minorHAnsi"/>
        </w:rPr>
        <w:t xml:space="preserve">na kojem su evidentirani priljevi po osnovu tri plaće  </w:t>
      </w:r>
      <w:r w:rsidRPr="00C95A48">
        <w:rPr>
          <w:rFonts w:asciiTheme="minorHAnsi" w:hAnsiTheme="minorHAnsi" w:cstheme="minorHAnsi"/>
        </w:rPr>
        <w:t xml:space="preserve">(ukoliko se radi o </w:t>
      </w:r>
      <w:proofErr w:type="spellStart"/>
      <w:r w:rsidRPr="00C95A48">
        <w:rPr>
          <w:rFonts w:asciiTheme="minorHAnsi" w:hAnsiTheme="minorHAnsi" w:cstheme="minorHAnsi"/>
        </w:rPr>
        <w:t>neklijentu</w:t>
      </w:r>
      <w:proofErr w:type="spellEnd"/>
      <w:r w:rsidRPr="00C95A48">
        <w:rPr>
          <w:rFonts w:asciiTheme="minorHAnsi" w:hAnsiTheme="minorHAnsi" w:cstheme="minorHAnsi"/>
        </w:rPr>
        <w:t xml:space="preserve"> promet po transakcijskom računu u Banci u kojoj prima plaću)</w:t>
      </w:r>
    </w:p>
    <w:p w14:paraId="22E2A079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rPr>
          <w:rFonts w:asciiTheme="minorHAnsi" w:hAnsiTheme="minorHAnsi" w:cstheme="minorHAnsi"/>
        </w:rPr>
        <w:t>REGOS – JOPPD Izvješće o primicima i plaćenim doprinosima za posljednjih 12 mjeseci za mirovinska osiguranja za osobe u radnom odnosu u RH bez primanja u Banci i za osobe koje imaju manje od 6 primanja u Banci – zaprimljen on line direktno od REGOS-a na službenu adresu djelatnika Banke</w:t>
      </w:r>
    </w:p>
    <w:p w14:paraId="6B32F668" w14:textId="77777777" w:rsidR="00877E00" w:rsidRPr="00C95A48" w:rsidRDefault="00877E00" w:rsidP="00877E00">
      <w:pPr>
        <w:pStyle w:val="ListParagraph"/>
        <w:numPr>
          <w:ilvl w:val="0"/>
          <w:numId w:val="16"/>
        </w:numPr>
        <w:contextualSpacing/>
        <w:jc w:val="both"/>
      </w:pPr>
      <w:r w:rsidRPr="00C95A48">
        <w:t xml:space="preserve"> JOPPD obrazac iz </w:t>
      </w:r>
      <w:proofErr w:type="spellStart"/>
      <w:r w:rsidRPr="00C95A48">
        <w:t>ePorezne</w:t>
      </w:r>
      <w:proofErr w:type="spellEnd"/>
      <w:r w:rsidRPr="00C95A48">
        <w:t xml:space="preserve"> za priznavanje neoporezivih primitaka (stranica A, stranica B 2/3 i stranica B 3/3) za posljednja 3 mjeseca – u neto mjesečna primanja (dohodak) potrošača uključuju se i dodatna primanja (naknada za putne troškove, topli obrok, terenski dodatak, stimulacije, provizije i sl.) pod uvjetom da su ista redovna i isplaćena u novcu</w:t>
      </w:r>
    </w:p>
    <w:p w14:paraId="436E7DFE" w14:textId="7772B363" w:rsidR="00877E00" w:rsidRPr="00C95A48" w:rsidRDefault="00877E00" w:rsidP="00E66D8F">
      <w:pPr>
        <w:pStyle w:val="ListParagraph"/>
        <w:numPr>
          <w:ilvl w:val="0"/>
          <w:numId w:val="16"/>
        </w:numPr>
        <w:contextualSpacing/>
        <w:jc w:val="both"/>
      </w:pPr>
      <w:r w:rsidRPr="00C95A48">
        <w:t>E-radna knjižica</w:t>
      </w:r>
    </w:p>
    <w:p w14:paraId="5C60C2A0" w14:textId="29FA824E" w:rsidR="00877E00" w:rsidRPr="00C95A48" w:rsidRDefault="00877E00" w:rsidP="00877E00">
      <w:pPr>
        <w:pStyle w:val="ListParagraph"/>
        <w:numPr>
          <w:ilvl w:val="0"/>
          <w:numId w:val="15"/>
        </w:numPr>
        <w:contextualSpacing/>
        <w:jc w:val="both"/>
        <w:rPr>
          <w:bCs/>
          <w:lang w:eastAsia="en-US"/>
        </w:rPr>
      </w:pPr>
      <w:r w:rsidRPr="00C95A48">
        <w:rPr>
          <w:bCs/>
        </w:rPr>
        <w:lastRenderedPageBreak/>
        <w:t>Popis dokumentacije za umirovljenike:</w:t>
      </w:r>
    </w:p>
    <w:p w14:paraId="07175D8E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Upitnik za dubinsku analizu</w:t>
      </w:r>
    </w:p>
    <w:p w14:paraId="266CB381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Zahtjev za kredit (u točku broj 3. KREDITNA IZLOŽENOST PODNOSITELJA ZAHTJEVA nije potrebno unositi obveze vidljive u OSR izvješću)</w:t>
      </w:r>
    </w:p>
    <w:p w14:paraId="332F2811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Obrazac za jamca-platca; sudužnika u zahtjevu za kredit – ukoliko je potreban (u točku broj 3. KREDITNA IZLOŽENOST PODNOSITELJA ZAHTJEVA nije potrebno unositi obveze vidljive u OSR izvješću)</w:t>
      </w:r>
    </w:p>
    <w:p w14:paraId="3320E39A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t>Preslika osobne iskaznice svih sudionika kredita</w:t>
      </w:r>
    </w:p>
    <w:p w14:paraId="0FC8531B" w14:textId="566D679C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rPr>
          <w:rFonts w:asciiTheme="minorHAnsi" w:hAnsiTheme="minorHAnsi" w:cstheme="minorHAnsi"/>
        </w:rPr>
        <w:t xml:space="preserve">Promet po transakcijskom računu za zadnja 3 mjeseca </w:t>
      </w:r>
      <w:r w:rsidR="008F65E9" w:rsidRPr="00C95A48">
        <w:rPr>
          <w:rFonts w:asciiTheme="minorHAnsi" w:hAnsiTheme="minorHAnsi" w:cstheme="minorHAnsi"/>
        </w:rPr>
        <w:t xml:space="preserve">na kojem su evidentirani priljevi po osnovu tri mirovine </w:t>
      </w:r>
      <w:r w:rsidRPr="00C95A48">
        <w:rPr>
          <w:rFonts w:asciiTheme="minorHAnsi" w:hAnsiTheme="minorHAnsi" w:cstheme="minorHAnsi"/>
        </w:rPr>
        <w:t xml:space="preserve">(ukoliko se radi o </w:t>
      </w:r>
      <w:proofErr w:type="spellStart"/>
      <w:r w:rsidRPr="00C95A48">
        <w:rPr>
          <w:rFonts w:asciiTheme="minorHAnsi" w:hAnsiTheme="minorHAnsi" w:cstheme="minorHAnsi"/>
        </w:rPr>
        <w:t>neklijentu</w:t>
      </w:r>
      <w:proofErr w:type="spellEnd"/>
      <w:r w:rsidRPr="00C95A48">
        <w:rPr>
          <w:rFonts w:asciiTheme="minorHAnsi" w:hAnsiTheme="minorHAnsi" w:cstheme="minorHAnsi"/>
        </w:rPr>
        <w:t xml:space="preserve"> promet po transakcijskom računu u Banci u kojoj prima mirovinu)</w:t>
      </w:r>
    </w:p>
    <w:p w14:paraId="1328E337" w14:textId="77777777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rPr>
          <w:rFonts w:asciiTheme="minorHAnsi" w:hAnsiTheme="minorHAnsi" w:cstheme="minorHAnsi"/>
        </w:rPr>
        <w:t>Zadnji odrezak od mirovine</w:t>
      </w:r>
    </w:p>
    <w:p w14:paraId="22A1757F" w14:textId="0B1A19ED" w:rsidR="00877E00" w:rsidRPr="00C95A48" w:rsidRDefault="00877E00" w:rsidP="00877E00">
      <w:pPr>
        <w:pStyle w:val="ListParagraph"/>
        <w:numPr>
          <w:ilvl w:val="0"/>
          <w:numId w:val="18"/>
        </w:numPr>
        <w:contextualSpacing/>
        <w:jc w:val="both"/>
      </w:pPr>
      <w:r w:rsidRPr="00C95A48">
        <w:rPr>
          <w:rFonts w:asciiTheme="minorHAnsi" w:hAnsiTheme="minorHAnsi" w:cstheme="minorHAnsi"/>
        </w:rPr>
        <w:t>Za inozemne umirovljenike preved</w:t>
      </w:r>
      <w:r w:rsidR="005B17C7">
        <w:rPr>
          <w:rFonts w:asciiTheme="minorHAnsi" w:hAnsiTheme="minorHAnsi" w:cstheme="minorHAnsi"/>
        </w:rPr>
        <w:t>e</w:t>
      </w:r>
      <w:r w:rsidRPr="00C95A48">
        <w:rPr>
          <w:rFonts w:asciiTheme="minorHAnsi" w:hAnsiTheme="minorHAnsi" w:cstheme="minorHAnsi"/>
        </w:rPr>
        <w:t>no Rješenje o mirovini i Izvadak prometa o visini mjesečnih primanja putem računa u posljednjih 12 mjeseci</w:t>
      </w:r>
    </w:p>
    <w:p w14:paraId="69E43AC1" w14:textId="77777777" w:rsidR="00877E00" w:rsidRPr="00C95A48" w:rsidRDefault="00877E00" w:rsidP="00877E00">
      <w:pPr>
        <w:pStyle w:val="ListParagraph"/>
        <w:ind w:left="1080"/>
        <w:contextualSpacing/>
        <w:jc w:val="both"/>
      </w:pPr>
    </w:p>
    <w:p w14:paraId="6361A0BD" w14:textId="77777777" w:rsidR="008C4B31" w:rsidRPr="0013484D" w:rsidRDefault="008C4B31" w:rsidP="00C33009">
      <w:pPr>
        <w:suppressAutoHyphens w:val="0"/>
        <w:jc w:val="both"/>
        <w:rPr>
          <w:rFonts w:asciiTheme="minorHAnsi" w:hAnsiTheme="minorHAnsi" w:cstheme="minorHAnsi"/>
          <w:i/>
        </w:rPr>
      </w:pPr>
    </w:p>
    <w:p w14:paraId="33606201" w14:textId="77777777" w:rsidR="001E322E" w:rsidRPr="0013484D" w:rsidRDefault="00B50D71" w:rsidP="00C33009">
      <w:pPr>
        <w:suppressAutoHyphens w:val="0"/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Dokumentacija koja dokazuje kreditnu sposobnost, ovisno o vrsti primanja</w:t>
      </w:r>
      <w:r w:rsidR="001E322E" w:rsidRPr="0013484D">
        <w:rPr>
          <w:rFonts w:asciiTheme="minorHAnsi" w:hAnsiTheme="minorHAnsi" w:cstheme="minorHAnsi"/>
          <w:i/>
        </w:rPr>
        <w:t xml:space="preserve"> </w:t>
      </w:r>
    </w:p>
    <w:p w14:paraId="139C970F" w14:textId="77777777" w:rsidR="001E322E" w:rsidRPr="0013484D" w:rsidRDefault="001E322E" w:rsidP="00C33009">
      <w:pPr>
        <w:pStyle w:val="BodyText"/>
        <w:tabs>
          <w:tab w:val="left" w:pos="-720"/>
          <w:tab w:val="left" w:pos="284"/>
        </w:tabs>
        <w:ind w:left="1068"/>
        <w:jc w:val="both"/>
        <w:rPr>
          <w:rFonts w:asciiTheme="minorHAnsi" w:hAnsiTheme="minorHAnsi" w:cstheme="minorHAnsi"/>
          <w:sz w:val="22"/>
          <w:szCs w:val="22"/>
        </w:rPr>
      </w:pPr>
      <w:r w:rsidRPr="00957ACC">
        <w:rPr>
          <w:rFonts w:asciiTheme="minorHAnsi" w:hAnsiTheme="minorHAnsi" w:cstheme="minorHAnsi"/>
          <w:sz w:val="22"/>
          <w:szCs w:val="22"/>
        </w:rPr>
        <w:t>Ne može se bi</w:t>
      </w:r>
      <w:r w:rsidR="00753547" w:rsidRPr="00957ACC">
        <w:rPr>
          <w:rFonts w:asciiTheme="minorHAnsi" w:hAnsiTheme="minorHAnsi" w:cstheme="minorHAnsi"/>
          <w:sz w:val="22"/>
          <w:szCs w:val="22"/>
        </w:rPr>
        <w:t xml:space="preserve">ti sudionik u kreditu kada je na portalu Poslovna.hr </w:t>
      </w:r>
      <w:r w:rsidRPr="00957ACC">
        <w:rPr>
          <w:rFonts w:asciiTheme="minorHAnsi" w:hAnsiTheme="minorHAnsi" w:cstheme="minorHAnsi"/>
          <w:sz w:val="22"/>
          <w:szCs w:val="22"/>
        </w:rPr>
        <w:t>iskazana blokada transakcijskog računa u proteklih 6 mjeseci više od 15 dana, te da je broj zaposlenih manji od 3 zaposlena i ako ne posluje minimalno 12 mjeseci.</w:t>
      </w:r>
    </w:p>
    <w:p w14:paraId="0F0BB62E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Ukoliko je sud</w:t>
      </w:r>
      <w:r w:rsidR="00B90252" w:rsidRPr="0013484D">
        <w:rPr>
          <w:rFonts w:asciiTheme="minorHAnsi" w:hAnsiTheme="minorHAnsi" w:cstheme="minorHAnsi"/>
        </w:rPr>
        <w:t>ionik u kreditu vlasnik obrta/</w:t>
      </w:r>
      <w:r w:rsidRPr="0013484D">
        <w:rPr>
          <w:rFonts w:asciiTheme="minorHAnsi" w:hAnsiTheme="minorHAnsi" w:cstheme="minorHAnsi"/>
        </w:rPr>
        <w:t>slobodnih zanimanja prikupiti još:</w:t>
      </w:r>
    </w:p>
    <w:p w14:paraId="4F58A986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Fotokopiju obrtnice i/ili Rješenje o upisu u obrtni registar, te fotokopiju o svim statusnim promjenama, odnosno Rješenje o upisu u registar nadležnog tijela – za slobodna zanimanja</w:t>
      </w:r>
    </w:p>
    <w:p w14:paraId="176C56F8" w14:textId="3213646A" w:rsidR="00AA2F45" w:rsidRPr="0013484D" w:rsidRDefault="00AA2F45" w:rsidP="00AA2F45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Potvrda o visini dohotka za zadnja dva obračunska razdoblja </w:t>
      </w:r>
    </w:p>
    <w:p w14:paraId="16E02E87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Porezne uprave da su podmireni svi doprinosi te plaćen porez ne starija od 30 dana</w:t>
      </w:r>
    </w:p>
    <w:p w14:paraId="3165B468" w14:textId="77777777" w:rsidR="006E154C" w:rsidRPr="0013484D" w:rsidRDefault="006E154C" w:rsidP="00C33009">
      <w:pPr>
        <w:numPr>
          <w:ilvl w:val="0"/>
          <w:numId w:val="3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t>Ukoliko je sudionik u kreditu poljoprivrednik</w:t>
      </w:r>
      <w:r w:rsidR="00AA2F45" w:rsidRPr="0013484D">
        <w:rPr>
          <w:rFonts w:asciiTheme="minorHAnsi" w:hAnsiTheme="minorHAnsi" w:cstheme="minorHAnsi"/>
          <w:bCs/>
        </w:rPr>
        <w:t xml:space="preserve"> (vlasnik OPG-a)</w:t>
      </w:r>
      <w:r w:rsidRPr="0013484D">
        <w:rPr>
          <w:rFonts w:asciiTheme="minorHAnsi" w:hAnsiTheme="minorHAnsi" w:cstheme="minorHAnsi"/>
          <w:bCs/>
        </w:rPr>
        <w:t xml:space="preserve"> treba prikupiti još :</w:t>
      </w:r>
    </w:p>
    <w:p w14:paraId="25C6B893" w14:textId="77777777" w:rsidR="006E154C" w:rsidRPr="0013484D" w:rsidRDefault="006E154C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Kopija ARKOD Upisnika poljoprivrednih gospodarstava</w:t>
      </w:r>
    </w:p>
    <w:p w14:paraId="53A39B1F" w14:textId="6BED78BA" w:rsidR="006E154C" w:rsidRPr="0013484D" w:rsidRDefault="00AA2F45" w:rsidP="00C9560B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Potvrda o visini dohotka </w:t>
      </w:r>
      <w:r w:rsidR="006E154C" w:rsidRPr="0013484D">
        <w:rPr>
          <w:rFonts w:asciiTheme="minorHAnsi" w:hAnsiTheme="minorHAnsi" w:cstheme="minorHAnsi"/>
        </w:rPr>
        <w:t xml:space="preserve">za zadnja </w:t>
      </w:r>
      <w:r w:rsidR="00C9560B" w:rsidRPr="0013484D">
        <w:rPr>
          <w:rFonts w:asciiTheme="minorHAnsi" w:hAnsiTheme="minorHAnsi" w:cstheme="minorHAnsi"/>
        </w:rPr>
        <w:t xml:space="preserve">dva </w:t>
      </w:r>
      <w:r w:rsidR="006E154C" w:rsidRPr="0013484D">
        <w:rPr>
          <w:rFonts w:asciiTheme="minorHAnsi" w:hAnsiTheme="minorHAnsi" w:cstheme="minorHAnsi"/>
        </w:rPr>
        <w:t>obračunska razdoblja</w:t>
      </w:r>
      <w:r w:rsidR="00732C68" w:rsidRPr="0013484D">
        <w:rPr>
          <w:rFonts w:asciiTheme="minorHAnsi" w:hAnsiTheme="minorHAnsi" w:cstheme="minorHAnsi"/>
        </w:rPr>
        <w:t xml:space="preserve"> </w:t>
      </w:r>
    </w:p>
    <w:p w14:paraId="21D37C82" w14:textId="77777777" w:rsidR="006E154C" w:rsidRPr="0013484D" w:rsidRDefault="006E154C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>Potvrda Porezne uprave da su podmireni svi doprinosi te da je plaćen porez ne starija od 30 dana</w:t>
      </w:r>
    </w:p>
    <w:p w14:paraId="495C584C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Ukoliko je </w:t>
      </w:r>
      <w:r w:rsidR="00A6329B" w:rsidRPr="0013484D">
        <w:rPr>
          <w:rFonts w:asciiTheme="minorHAnsi" w:hAnsiTheme="minorHAnsi" w:cstheme="minorHAnsi"/>
        </w:rPr>
        <w:t>sudionik</w:t>
      </w:r>
      <w:r w:rsidRPr="0013484D">
        <w:rPr>
          <w:rFonts w:asciiTheme="minorHAnsi" w:hAnsiTheme="minorHAnsi" w:cstheme="minorHAnsi"/>
        </w:rPr>
        <w:t xml:space="preserve"> kredita pomorac na stranom brodu </w:t>
      </w:r>
      <w:r w:rsidR="00A6329B" w:rsidRPr="0013484D">
        <w:rPr>
          <w:rFonts w:asciiTheme="minorHAnsi" w:hAnsiTheme="minorHAnsi" w:cstheme="minorHAnsi"/>
        </w:rPr>
        <w:t>treba prikupiti</w:t>
      </w:r>
      <w:r w:rsidRPr="0013484D">
        <w:rPr>
          <w:rFonts w:asciiTheme="minorHAnsi" w:hAnsiTheme="minorHAnsi" w:cstheme="minorHAnsi"/>
        </w:rPr>
        <w:t xml:space="preserve"> još:</w:t>
      </w:r>
    </w:p>
    <w:p w14:paraId="76B449FA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Potvrda poslodavca/agencije o radnom statusu i mjesečnim primanjima u posljednjih 12 mjeseci</w:t>
      </w:r>
    </w:p>
    <w:p w14:paraId="7D86EB03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Kopija (original na uvid) pomorske knjižice iz koje je vidljiv ukrcaj i iskrcaj s broda</w:t>
      </w:r>
    </w:p>
    <w:p w14:paraId="3BF2C136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Ugovor o radu koji je produživan najmanje jednom u zadnjih godinu dana</w:t>
      </w:r>
    </w:p>
    <w:p w14:paraId="6AEAF67A" w14:textId="7C8297A1" w:rsidR="001E322E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Devizni račun otvoren u Banci preko kojeg prima plaću</w:t>
      </w:r>
    </w:p>
    <w:p w14:paraId="38FFE8BC" w14:textId="4183BBC4" w:rsidR="00000576" w:rsidRDefault="00000576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</w:t>
      </w:r>
      <w:r>
        <w:rPr>
          <w:rFonts w:asciiTheme="minorHAnsi" w:hAnsiTheme="minorHAnsi" w:cstheme="minorHAnsi"/>
        </w:rPr>
        <w:t>ransakcijskom računu za zadnja 3 mjeseca</w:t>
      </w:r>
      <w:r w:rsidRPr="0013484D">
        <w:rPr>
          <w:rFonts w:asciiTheme="minorHAnsi" w:hAnsiTheme="minorHAnsi" w:cstheme="minorHAnsi"/>
        </w:rPr>
        <w:t xml:space="preserve"> (ukoliko se radi o </w:t>
      </w:r>
      <w:proofErr w:type="spellStart"/>
      <w:r w:rsidRPr="0013484D">
        <w:rPr>
          <w:rFonts w:asciiTheme="minorHAnsi" w:hAnsiTheme="minorHAnsi" w:cstheme="minorHAnsi"/>
        </w:rPr>
        <w:t>neklijentu</w:t>
      </w:r>
      <w:proofErr w:type="spellEnd"/>
      <w:r w:rsidRPr="0013484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promet</w:t>
      </w:r>
      <w:r w:rsidRPr="0013484D">
        <w:rPr>
          <w:rFonts w:asciiTheme="minorHAnsi" w:hAnsiTheme="minorHAnsi" w:cstheme="minorHAnsi"/>
        </w:rPr>
        <w:t xml:space="preserve"> po transakcijskom računu u Banci u kojoj prima plaću/mirovinu). </w:t>
      </w:r>
    </w:p>
    <w:p w14:paraId="15E10CEA" w14:textId="313A6905" w:rsidR="002545C1" w:rsidRDefault="002545C1" w:rsidP="00000576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Ukoliko sudionik u kreditu ostvaruje primanja kao potrošač po osnovu najma nekretnine u vlasništvu (stan, kuća i sl.)</w:t>
      </w:r>
      <w:r w:rsidR="00A97B33">
        <w:rPr>
          <w:rFonts w:asciiTheme="minorHAnsi" w:hAnsiTheme="minorHAnsi" w:cstheme="minorHAnsi"/>
        </w:rPr>
        <w:t xml:space="preserve"> treba prikupiti još:</w:t>
      </w:r>
    </w:p>
    <w:p w14:paraId="15A36B81" w14:textId="73697C27" w:rsidR="00A97B33" w:rsidRDefault="00A97B33" w:rsidP="00A97B3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Vlasnički list nekretnine koji se iznajmljuje</w:t>
      </w:r>
    </w:p>
    <w:p w14:paraId="6B1B9354" w14:textId="0344E242" w:rsidR="00A97B33" w:rsidRDefault="00A97B33" w:rsidP="00A97B3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ugovor o najmu</w:t>
      </w:r>
    </w:p>
    <w:p w14:paraId="1B343A1A" w14:textId="7F67BF11" w:rsidR="00A97B33" w:rsidRPr="00000576" w:rsidRDefault="00A97B33" w:rsidP="00B82B93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promet po računu na koji se uplaćuje prihod od najma za posljedn</w:t>
      </w:r>
      <w:r w:rsidR="0080006E">
        <w:rPr>
          <w:rFonts w:asciiTheme="minorHAnsi" w:hAnsiTheme="minorHAnsi" w:cstheme="minorHAnsi"/>
        </w:rPr>
        <w:t>j</w:t>
      </w:r>
      <w:r>
        <w:rPr>
          <w:rFonts w:asciiTheme="minorHAnsi" w:hAnsiTheme="minorHAnsi" w:cstheme="minorHAnsi"/>
        </w:rPr>
        <w:t>ih 12 mjeseci</w:t>
      </w:r>
    </w:p>
    <w:p w14:paraId="52FE998F" w14:textId="77777777" w:rsidR="001E322E" w:rsidRPr="0013484D" w:rsidRDefault="001E322E" w:rsidP="00C33009">
      <w:pPr>
        <w:numPr>
          <w:ilvl w:val="0"/>
          <w:numId w:val="3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t xml:space="preserve">Iznajmljivač </w:t>
      </w:r>
      <w:r w:rsidRPr="0013484D">
        <w:rPr>
          <w:rFonts w:asciiTheme="minorHAnsi" w:hAnsiTheme="minorHAnsi" w:cstheme="minorHAnsi"/>
        </w:rPr>
        <w:t>turističkih objekata te je izvan sustava poreza na dohodak (</w:t>
      </w:r>
      <w:proofErr w:type="spellStart"/>
      <w:r w:rsidRPr="0013484D">
        <w:rPr>
          <w:rFonts w:asciiTheme="minorHAnsi" w:hAnsiTheme="minorHAnsi" w:cstheme="minorHAnsi"/>
        </w:rPr>
        <w:t>paušalac</w:t>
      </w:r>
      <w:proofErr w:type="spellEnd"/>
      <w:r w:rsidRPr="0013484D">
        <w:rPr>
          <w:rFonts w:asciiTheme="minorHAnsi" w:hAnsiTheme="minorHAnsi" w:cstheme="minorHAnsi"/>
        </w:rPr>
        <w:t xml:space="preserve">) </w:t>
      </w:r>
      <w:r w:rsidR="00A6329B" w:rsidRPr="0013484D">
        <w:rPr>
          <w:rFonts w:asciiTheme="minorHAnsi" w:hAnsiTheme="minorHAnsi" w:cstheme="minorHAnsi"/>
        </w:rPr>
        <w:t xml:space="preserve">treba prikupiti još i </w:t>
      </w:r>
    </w:p>
    <w:p w14:paraId="0C55EAE1" w14:textId="77777777" w:rsidR="001E322E" w:rsidRPr="0013484D" w:rsidRDefault="001E322E" w:rsidP="00C33009">
      <w:pPr>
        <w:widowControl w:val="0"/>
        <w:numPr>
          <w:ilvl w:val="1"/>
          <w:numId w:val="3"/>
        </w:numPr>
        <w:suppressAutoHyphens w:val="0"/>
        <w:snapToGrid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Rješenje o kategorizaciji objekta</w:t>
      </w:r>
    </w:p>
    <w:p w14:paraId="57206ABE" w14:textId="77777777" w:rsidR="001E322E" w:rsidRPr="0013484D" w:rsidRDefault="001E322E" w:rsidP="00C33009">
      <w:pPr>
        <w:widowControl w:val="0"/>
        <w:numPr>
          <w:ilvl w:val="1"/>
          <w:numId w:val="3"/>
        </w:numPr>
        <w:suppressAutoHyphens w:val="0"/>
        <w:snapToGrid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Rješenje o odobrenju za pružanje usluga od strane nadležnih tijela</w:t>
      </w:r>
    </w:p>
    <w:p w14:paraId="11ABCCEC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 xml:space="preserve">Dokaz o vlasništvu nad nekretninama koja je predmet najma/zakupa </w:t>
      </w:r>
    </w:p>
    <w:p w14:paraId="06E141AB" w14:textId="77777777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>Potvrda Porezne uprave da su podmireni svi doprinosi te da je plaćen porez ne starija od 30 dana</w:t>
      </w:r>
    </w:p>
    <w:p w14:paraId="0AA0FEFD" w14:textId="1D96D817" w:rsidR="00E35E72" w:rsidRPr="0013484D" w:rsidRDefault="00E35E72" w:rsidP="00E35E72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lastRenderedPageBreak/>
        <w:t xml:space="preserve">promet po računu u posljednjih </w:t>
      </w:r>
      <w:r w:rsidR="00F471B0">
        <w:rPr>
          <w:rFonts w:asciiTheme="minorHAnsi" w:hAnsiTheme="minorHAnsi" w:cstheme="minorHAnsi"/>
          <w:bCs/>
        </w:rPr>
        <w:t xml:space="preserve">24 </w:t>
      </w:r>
      <w:r w:rsidRPr="0013484D">
        <w:rPr>
          <w:rFonts w:asciiTheme="minorHAnsi" w:hAnsiTheme="minorHAnsi" w:cstheme="minorHAnsi"/>
          <w:bCs/>
        </w:rPr>
        <w:t xml:space="preserve"> mjesec</w:t>
      </w:r>
      <w:r w:rsidR="00F471B0">
        <w:rPr>
          <w:rFonts w:asciiTheme="minorHAnsi" w:hAnsiTheme="minorHAnsi" w:cstheme="minorHAnsi"/>
          <w:bCs/>
        </w:rPr>
        <w:t>a</w:t>
      </w:r>
      <w:r w:rsidRPr="0013484D">
        <w:rPr>
          <w:rFonts w:asciiTheme="minorHAnsi" w:hAnsiTheme="minorHAnsi" w:cstheme="minorHAnsi"/>
          <w:bCs/>
        </w:rPr>
        <w:t xml:space="preserve"> na koji se uplaćuju prihodi od turizma</w:t>
      </w:r>
    </w:p>
    <w:p w14:paraId="5D62D66C" w14:textId="77777777" w:rsidR="001E322E" w:rsidRPr="0013484D" w:rsidRDefault="001E322E" w:rsidP="00C33009">
      <w:pPr>
        <w:ind w:left="708" w:firstLine="708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Ako iznajmljivač rad</w:t>
      </w:r>
      <w:r w:rsidR="00A6329B" w:rsidRPr="0013484D">
        <w:rPr>
          <w:rFonts w:asciiTheme="minorHAnsi" w:hAnsiTheme="minorHAnsi" w:cstheme="minorHAnsi"/>
        </w:rPr>
        <w:t>i u suradnji s agencijom treba prikupiti</w:t>
      </w:r>
    </w:p>
    <w:p w14:paraId="33C8D503" w14:textId="77777777" w:rsidR="001E322E" w:rsidRPr="0013484D" w:rsidRDefault="001E322E" w:rsidP="00C33009">
      <w:pPr>
        <w:numPr>
          <w:ilvl w:val="0"/>
          <w:numId w:val="4"/>
        </w:numPr>
        <w:suppressAutoHyphens w:val="0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>Ugovor o suradnji u pružanju usluga za prošlu godinu</w:t>
      </w:r>
    </w:p>
    <w:p w14:paraId="3AA09D85" w14:textId="52EAB047" w:rsidR="001E322E" w:rsidRPr="0013484D" w:rsidRDefault="001E322E" w:rsidP="00C33009">
      <w:pPr>
        <w:ind w:left="708" w:firstLine="708"/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  <w:bCs/>
        </w:rPr>
        <w:t xml:space="preserve">Ako iznajmljivač vodi knjigu računa treba </w:t>
      </w:r>
      <w:r w:rsidR="00A6329B" w:rsidRPr="0013484D">
        <w:rPr>
          <w:rFonts w:asciiTheme="minorHAnsi" w:hAnsiTheme="minorHAnsi" w:cstheme="minorHAnsi"/>
          <w:bCs/>
        </w:rPr>
        <w:t>prikupiti sljedeće</w:t>
      </w:r>
      <w:r w:rsidRPr="0013484D">
        <w:rPr>
          <w:rFonts w:asciiTheme="minorHAnsi" w:hAnsiTheme="minorHAnsi" w:cstheme="minorHAnsi"/>
          <w:bCs/>
        </w:rPr>
        <w:t>:</w:t>
      </w:r>
    </w:p>
    <w:p w14:paraId="3EC7D175" w14:textId="14E5A15F" w:rsidR="001E322E" w:rsidRPr="0013484D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Rješenje Porezne uprave o paušalnom porezu</w:t>
      </w:r>
      <w:r w:rsidR="00957ACC">
        <w:rPr>
          <w:rFonts w:asciiTheme="minorHAnsi" w:hAnsiTheme="minorHAnsi" w:cstheme="minorHAnsi"/>
        </w:rPr>
        <w:t>,</w:t>
      </w:r>
      <w:r w:rsidRPr="0013484D">
        <w:rPr>
          <w:rFonts w:asciiTheme="minorHAnsi" w:hAnsiTheme="minorHAnsi" w:cstheme="minorHAnsi"/>
        </w:rPr>
        <w:t xml:space="preserve"> </w:t>
      </w:r>
    </w:p>
    <w:p w14:paraId="12BB3CB0" w14:textId="486C68A4" w:rsidR="001E322E" w:rsidRPr="00957ACC" w:rsidRDefault="001E322E" w:rsidP="00C33009">
      <w:pPr>
        <w:numPr>
          <w:ilvl w:val="1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Primici koji se utvrđuju na temelju knjige prometa (obrazac KPR</w:t>
      </w:r>
      <w:r w:rsidR="002545C1">
        <w:rPr>
          <w:rFonts w:asciiTheme="minorHAnsi" w:hAnsiTheme="minorHAnsi" w:cstheme="minorHAnsi"/>
        </w:rPr>
        <w:t xml:space="preserve"> ili Obrazac TZ 2 preda</w:t>
      </w:r>
      <w:r w:rsidR="0080006E">
        <w:rPr>
          <w:rFonts w:asciiTheme="minorHAnsi" w:hAnsiTheme="minorHAnsi" w:cstheme="minorHAnsi"/>
        </w:rPr>
        <w:t>n</w:t>
      </w:r>
      <w:r w:rsidR="002545C1">
        <w:rPr>
          <w:rFonts w:asciiTheme="minorHAnsi" w:hAnsiTheme="minorHAnsi" w:cstheme="minorHAnsi"/>
        </w:rPr>
        <w:t xml:space="preserve"> Poreznoj upravi u kojem se nalazi „Ukupan iznos primitaka iz evidencije prometa“</w:t>
      </w:r>
      <w:r w:rsidRPr="0013484D">
        <w:rPr>
          <w:rFonts w:asciiTheme="minorHAnsi" w:hAnsiTheme="minorHAnsi" w:cstheme="minorHAnsi"/>
        </w:rPr>
        <w:t>)</w:t>
      </w:r>
      <w:r w:rsidR="002545C1">
        <w:rPr>
          <w:rFonts w:asciiTheme="minorHAnsi" w:hAnsiTheme="minorHAnsi" w:cstheme="minorHAnsi"/>
        </w:rPr>
        <w:t xml:space="preserve"> za </w:t>
      </w:r>
      <w:r w:rsidR="003F1B0B" w:rsidRPr="00B82B93">
        <w:rPr>
          <w:rFonts w:asciiTheme="minorHAnsi" w:hAnsiTheme="minorHAnsi" w:cstheme="minorHAnsi"/>
          <w:highlight w:val="yellow"/>
        </w:rPr>
        <w:t xml:space="preserve"> </w:t>
      </w:r>
      <w:r w:rsidR="003F1B0B" w:rsidRPr="00957ACC">
        <w:rPr>
          <w:rFonts w:asciiTheme="minorHAnsi" w:hAnsiTheme="minorHAnsi" w:cstheme="minorHAnsi"/>
        </w:rPr>
        <w:t>posljednje dvije godine</w:t>
      </w:r>
      <w:r w:rsidR="00957ACC">
        <w:rPr>
          <w:rFonts w:asciiTheme="minorHAnsi" w:hAnsiTheme="minorHAnsi" w:cstheme="minorHAnsi"/>
        </w:rPr>
        <w:t>.</w:t>
      </w:r>
    </w:p>
    <w:p w14:paraId="3413F4D8" w14:textId="77777777" w:rsidR="001E322E" w:rsidRPr="0013484D" w:rsidRDefault="001E322E" w:rsidP="00C33009">
      <w:pPr>
        <w:ind w:left="1788"/>
        <w:jc w:val="both"/>
        <w:rPr>
          <w:rFonts w:asciiTheme="minorHAnsi" w:hAnsiTheme="minorHAnsi" w:cstheme="minorHAnsi"/>
          <w:bCs/>
        </w:rPr>
      </w:pPr>
    </w:p>
    <w:p w14:paraId="7CA4D230" w14:textId="77777777" w:rsidR="001E322E" w:rsidRPr="0013484D" w:rsidRDefault="001E322E" w:rsidP="00D956EF">
      <w:pPr>
        <w:jc w:val="both"/>
        <w:rPr>
          <w:rFonts w:asciiTheme="minorHAnsi" w:hAnsiTheme="minorHAnsi" w:cstheme="minorHAnsi"/>
          <w:bCs/>
        </w:rPr>
      </w:pPr>
      <w:r w:rsidRPr="0013484D">
        <w:rPr>
          <w:rFonts w:asciiTheme="minorHAnsi" w:hAnsiTheme="minorHAnsi" w:cstheme="minorHAnsi"/>
        </w:rPr>
        <w:t xml:space="preserve">Za kredite gdje je instrument osiguranja nekretnina potrebno je </w:t>
      </w:r>
      <w:r w:rsidR="00A6329B" w:rsidRPr="0013484D">
        <w:rPr>
          <w:rFonts w:asciiTheme="minorHAnsi" w:hAnsiTheme="minorHAnsi" w:cstheme="minorHAnsi"/>
        </w:rPr>
        <w:t>prikupiti</w:t>
      </w:r>
      <w:r w:rsidRPr="0013484D">
        <w:rPr>
          <w:rFonts w:asciiTheme="minorHAnsi" w:hAnsiTheme="minorHAnsi" w:cstheme="minorHAnsi"/>
        </w:rPr>
        <w:t xml:space="preserve"> još</w:t>
      </w:r>
      <w:r w:rsidR="00D956EF" w:rsidRPr="0013484D">
        <w:rPr>
          <w:rFonts w:asciiTheme="minorHAnsi" w:hAnsiTheme="minorHAnsi" w:cstheme="minorHAnsi"/>
        </w:rPr>
        <w:t xml:space="preserve"> i</w:t>
      </w:r>
      <w:r w:rsidRPr="0013484D">
        <w:rPr>
          <w:rFonts w:asciiTheme="minorHAnsi" w:hAnsiTheme="minorHAnsi" w:cstheme="minorHAnsi"/>
        </w:rPr>
        <w:t xml:space="preserve">: </w:t>
      </w:r>
    </w:p>
    <w:p w14:paraId="5A2085D4" w14:textId="77777777" w:rsidR="001E322E" w:rsidRPr="0013484D" w:rsidRDefault="001E322E" w:rsidP="00C33009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original Izvatka iz zemljišnih knjiga, ne stariji od 30 dana </w:t>
      </w:r>
    </w:p>
    <w:p w14:paraId="2CBB02BD" w14:textId="77777777" w:rsidR="00AB062E" w:rsidRPr="0013484D" w:rsidRDefault="001E322E" w:rsidP="00AB062E">
      <w:pPr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procjenu vrijednosti nekretnine</w:t>
      </w:r>
    </w:p>
    <w:p w14:paraId="1D64D5A5" w14:textId="77777777" w:rsidR="00D956EF" w:rsidRPr="0013484D" w:rsidRDefault="00D956EF" w:rsidP="00D956EF">
      <w:pPr>
        <w:suppressAutoHyphens w:val="0"/>
        <w:ind w:firstLine="708"/>
        <w:jc w:val="both"/>
        <w:rPr>
          <w:rFonts w:asciiTheme="minorHAnsi" w:hAnsiTheme="minorHAnsi" w:cstheme="minorHAnsi"/>
          <w:i/>
        </w:rPr>
      </w:pPr>
      <w:r w:rsidRPr="0013484D">
        <w:rPr>
          <w:rFonts w:asciiTheme="minorHAnsi" w:hAnsiTheme="minorHAnsi" w:cstheme="minorHAnsi"/>
          <w:i/>
        </w:rPr>
        <w:t>Dodatno za investicijski kredit:</w:t>
      </w:r>
    </w:p>
    <w:p w14:paraId="4064CB45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izvadak iz katastarskog plana s identifikacijom čestica;</w:t>
      </w:r>
    </w:p>
    <w:p w14:paraId="75D6F5F9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posjedovni list;</w:t>
      </w:r>
    </w:p>
    <w:p w14:paraId="52A73E7A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pravomoćna građevinska dozvola;</w:t>
      </w:r>
    </w:p>
    <w:p w14:paraId="7514B33F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glavni projekt;</w:t>
      </w:r>
    </w:p>
    <w:p w14:paraId="362D6B6D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troškovnik;</w:t>
      </w:r>
    </w:p>
    <w:p w14:paraId="077F1209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poslovni plan (ukupan iznos cijele financijske konstrukcije potrebne za završetak objekta, iznos učešća tražitelja kredita u projektu, bruto i neto prihodi od budućeg iznajmljivanja nekretnine na mjesečnoj i godišnjoj razini);</w:t>
      </w:r>
    </w:p>
    <w:p w14:paraId="30E3AA27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procjenu vrijednosti predmetne nekretnine u trenutnoj fazi izgrađenosti;</w:t>
      </w:r>
    </w:p>
    <w:p w14:paraId="29036D91" w14:textId="77777777" w:rsidR="00D956EF" w:rsidRPr="0013484D" w:rsidRDefault="00D956EF" w:rsidP="00D956EF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 elaboratu procjene nekretnine zasebno prikazati vrijednost zemljišta na kojem se nalazi predmetna nekretnina;</w:t>
      </w:r>
    </w:p>
    <w:p w14:paraId="038F0D86" w14:textId="77777777" w:rsidR="00E81149" w:rsidRPr="0013484D" w:rsidRDefault="00D956EF" w:rsidP="00E81149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ukoliko je započeta izgradnja objekta, procjenitelj treba utvrditi je li navedeni dio izgrađen u skladu s pravomoćnom građevinskom dozvolom i glavnim projektom te isto navesti u elaboratu procjena nekretnine</w:t>
      </w:r>
      <w:r w:rsidR="00E81149" w:rsidRPr="0013484D">
        <w:rPr>
          <w:rFonts w:asciiTheme="minorHAnsi" w:hAnsiTheme="minorHAnsi" w:cstheme="minorHAnsi"/>
        </w:rPr>
        <w:t>;</w:t>
      </w:r>
    </w:p>
    <w:p w14:paraId="220689D9" w14:textId="18E269DC" w:rsidR="00D956EF" w:rsidRPr="0013484D" w:rsidRDefault="00E81149" w:rsidP="00E81149">
      <w:pPr>
        <w:pStyle w:val="ListParagraph"/>
        <w:numPr>
          <w:ilvl w:val="0"/>
          <w:numId w:val="11"/>
        </w:numPr>
        <w:ind w:left="1134" w:hanging="425"/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 xml:space="preserve">ukoliko se ostvaruje turistički prihod: promet po računu u posljednjih </w:t>
      </w:r>
      <w:r w:rsidR="0080006E">
        <w:rPr>
          <w:rFonts w:asciiTheme="minorHAnsi" w:hAnsiTheme="minorHAnsi" w:cstheme="minorHAnsi"/>
        </w:rPr>
        <w:t>24</w:t>
      </w:r>
      <w:r w:rsidRPr="0013484D">
        <w:rPr>
          <w:rFonts w:asciiTheme="minorHAnsi" w:hAnsiTheme="minorHAnsi" w:cstheme="minorHAnsi"/>
        </w:rPr>
        <w:t xml:space="preserve"> mjesec</w:t>
      </w:r>
      <w:r w:rsidR="0080006E">
        <w:rPr>
          <w:rFonts w:asciiTheme="minorHAnsi" w:hAnsiTheme="minorHAnsi" w:cstheme="minorHAnsi"/>
        </w:rPr>
        <w:t>a</w:t>
      </w:r>
      <w:r w:rsidRPr="0013484D">
        <w:rPr>
          <w:rFonts w:asciiTheme="minorHAnsi" w:hAnsiTheme="minorHAnsi" w:cstheme="minorHAnsi"/>
        </w:rPr>
        <w:t xml:space="preserve"> na koji se uplaćuju prihodi od turizma</w:t>
      </w:r>
      <w:r w:rsidR="00D956EF" w:rsidRPr="0013484D">
        <w:rPr>
          <w:rFonts w:asciiTheme="minorHAnsi" w:hAnsiTheme="minorHAnsi" w:cstheme="minorHAnsi"/>
        </w:rPr>
        <w:t xml:space="preserve">.  </w:t>
      </w:r>
    </w:p>
    <w:p w14:paraId="6FE31E33" w14:textId="77777777" w:rsidR="00D956EF" w:rsidRPr="0013484D" w:rsidRDefault="00D956EF" w:rsidP="00C33009">
      <w:pPr>
        <w:jc w:val="both"/>
        <w:rPr>
          <w:rFonts w:asciiTheme="minorHAnsi" w:hAnsiTheme="minorHAnsi" w:cstheme="minorHAnsi"/>
          <w:iCs/>
        </w:rPr>
      </w:pPr>
    </w:p>
    <w:p w14:paraId="770A7898" w14:textId="77777777" w:rsidR="001E322E" w:rsidRDefault="001E322E" w:rsidP="00C33009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>Banka zadržava pravo zatražiti dodatnu dokumentaciju.</w:t>
      </w:r>
    </w:p>
    <w:p w14:paraId="169A5571" w14:textId="77777777" w:rsidR="00E66D8F" w:rsidRPr="0013484D" w:rsidRDefault="00E66D8F" w:rsidP="00C33009">
      <w:pPr>
        <w:jc w:val="both"/>
        <w:rPr>
          <w:rFonts w:asciiTheme="minorHAnsi" w:hAnsiTheme="minorHAnsi" w:cstheme="minorHAnsi"/>
        </w:rPr>
      </w:pPr>
    </w:p>
    <w:p w14:paraId="156E3126" w14:textId="77777777" w:rsidR="00663B9D" w:rsidRPr="005B17C7" w:rsidRDefault="00663B9D" w:rsidP="00C33009">
      <w:pPr>
        <w:jc w:val="both"/>
        <w:rPr>
          <w:rFonts w:ascii="Calibri" w:hAnsi="Calibri" w:cs="Calibri"/>
        </w:rPr>
      </w:pPr>
    </w:p>
    <w:p w14:paraId="3F604E9B" w14:textId="52218604" w:rsidR="00663B9D" w:rsidRPr="00E66D8F" w:rsidRDefault="00663B9D" w:rsidP="00C33009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="00330715">
        <w:rPr>
          <w:rFonts w:asciiTheme="minorHAnsi" w:hAnsiTheme="minorHAnsi" w:cstheme="minorHAnsi"/>
        </w:rPr>
        <w:tab/>
      </w:r>
      <w:r w:rsidR="00330715">
        <w:rPr>
          <w:rFonts w:asciiTheme="minorHAnsi" w:hAnsiTheme="minorHAnsi" w:cstheme="minorHAnsi"/>
        </w:rPr>
        <w:tab/>
      </w:r>
      <w:r w:rsidRPr="00E66D8F">
        <w:rPr>
          <w:rFonts w:asciiTheme="minorHAnsi" w:hAnsiTheme="minorHAnsi" w:cstheme="minorHAnsi"/>
        </w:rPr>
        <w:t>SLATINSKA BANKA d.d.</w:t>
      </w:r>
    </w:p>
    <w:p w14:paraId="6A5CE3BA" w14:textId="39CC930A" w:rsidR="00F413D4" w:rsidRPr="0013484D" w:rsidRDefault="00663B9D" w:rsidP="00E66D8F">
      <w:pPr>
        <w:jc w:val="both"/>
        <w:rPr>
          <w:rFonts w:asciiTheme="minorHAnsi" w:hAnsiTheme="minorHAnsi" w:cstheme="minorHAnsi"/>
        </w:rPr>
      </w:pP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  <w:r w:rsidRPr="0013484D">
        <w:rPr>
          <w:rFonts w:asciiTheme="minorHAnsi" w:hAnsiTheme="minorHAnsi" w:cstheme="minorHAnsi"/>
        </w:rPr>
        <w:tab/>
      </w:r>
    </w:p>
    <w:p w14:paraId="089934D5" w14:textId="284BD784" w:rsidR="00F413D4" w:rsidRDefault="00F413D4" w:rsidP="00C33009">
      <w:pPr>
        <w:jc w:val="both"/>
        <w:rPr>
          <w:rFonts w:asciiTheme="minorHAnsi" w:hAnsiTheme="minorHAnsi" w:cstheme="minorHAnsi"/>
        </w:rPr>
      </w:pPr>
    </w:p>
    <w:p w14:paraId="657D8B61" w14:textId="77777777" w:rsidR="00055397" w:rsidRDefault="00055397" w:rsidP="00C33009">
      <w:pPr>
        <w:jc w:val="both"/>
        <w:rPr>
          <w:rFonts w:asciiTheme="minorHAnsi" w:hAnsiTheme="minorHAnsi" w:cstheme="minorHAnsi"/>
        </w:rPr>
      </w:pPr>
    </w:p>
    <w:p w14:paraId="19FCBE65" w14:textId="77777777" w:rsidR="00055397" w:rsidRDefault="00055397" w:rsidP="00C33009">
      <w:pPr>
        <w:jc w:val="both"/>
        <w:rPr>
          <w:rFonts w:asciiTheme="minorHAnsi" w:hAnsiTheme="minorHAnsi" w:cstheme="minorHAnsi"/>
        </w:rPr>
      </w:pPr>
    </w:p>
    <w:p w14:paraId="5AEFA9A8" w14:textId="77777777" w:rsidR="00055397" w:rsidRDefault="00055397" w:rsidP="00C33009">
      <w:pPr>
        <w:jc w:val="both"/>
        <w:rPr>
          <w:rFonts w:asciiTheme="minorHAnsi" w:hAnsiTheme="minorHAnsi" w:cstheme="minorHAnsi"/>
        </w:rPr>
      </w:pPr>
    </w:p>
    <w:p w14:paraId="0097B980" w14:textId="77777777" w:rsidR="0093258D" w:rsidRDefault="0093258D" w:rsidP="00C33009">
      <w:pPr>
        <w:jc w:val="both"/>
        <w:rPr>
          <w:rFonts w:asciiTheme="minorHAnsi" w:hAnsiTheme="minorHAnsi" w:cstheme="minorHAnsi"/>
        </w:rPr>
      </w:pPr>
    </w:p>
    <w:p w14:paraId="1E93BFB9" w14:textId="77777777" w:rsidR="00C95A48" w:rsidRDefault="00C95A48" w:rsidP="00C33009">
      <w:pPr>
        <w:jc w:val="both"/>
        <w:rPr>
          <w:rFonts w:asciiTheme="minorHAnsi" w:hAnsiTheme="minorHAnsi" w:cstheme="minorHAnsi"/>
        </w:rPr>
      </w:pPr>
    </w:p>
    <w:sectPr w:rsidR="00C95A48" w:rsidSect="00006C6E">
      <w:headerReference w:type="default" r:id="rId9"/>
      <w:footnotePr>
        <w:pos w:val="beneathText"/>
      </w:footnotePr>
      <w:pgSz w:w="11905" w:h="16837"/>
      <w:pgMar w:top="851" w:right="990" w:bottom="1134" w:left="1418" w:header="709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0F09A" w14:textId="77777777" w:rsidR="000A69DE" w:rsidRDefault="000A69DE">
      <w:r>
        <w:separator/>
      </w:r>
    </w:p>
  </w:endnote>
  <w:endnote w:type="continuationSeparator" w:id="0">
    <w:p w14:paraId="1A9E903B" w14:textId="77777777" w:rsidR="000A69DE" w:rsidRDefault="000A6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-New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99C1A" w14:textId="77777777" w:rsidR="000A69DE" w:rsidRDefault="000A69DE">
      <w:r>
        <w:separator/>
      </w:r>
    </w:p>
  </w:footnote>
  <w:footnote w:type="continuationSeparator" w:id="0">
    <w:p w14:paraId="4AA6E9C8" w14:textId="77777777" w:rsidR="000A69DE" w:rsidRDefault="000A69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1CF82" w14:textId="191C99BD" w:rsidR="00243F83" w:rsidRPr="00351911" w:rsidRDefault="00243F83" w:rsidP="00243F83">
    <w:pPr>
      <w:pStyle w:val="Header"/>
      <w:pBdr>
        <w:bottom w:val="single" w:sz="4" w:space="14" w:color="000000"/>
      </w:pBdr>
      <w:tabs>
        <w:tab w:val="clear" w:pos="4703"/>
        <w:tab w:val="clear" w:pos="9406"/>
        <w:tab w:val="left" w:pos="7095"/>
      </w:tabs>
      <w:rPr>
        <w:rFonts w:asciiTheme="minorHAnsi" w:hAnsiTheme="minorHAnsi" w:cstheme="minorHAnsi"/>
        <w:b/>
      </w:rPr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30AB7A4B" wp14:editId="3D7F5F0C">
          <wp:simplePos x="0" y="0"/>
          <wp:positionH relativeFrom="column">
            <wp:posOffset>-332105</wp:posOffset>
          </wp:positionH>
          <wp:positionV relativeFrom="paragraph">
            <wp:posOffset>-284480</wp:posOffset>
          </wp:positionV>
          <wp:extent cx="3058795" cy="791210"/>
          <wp:effectExtent l="0" t="0" r="0" b="0"/>
          <wp:wrapNone/>
          <wp:docPr id="1" name="Picture 1" descr="SLATINSKA BANKA - Logotip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 descr="SLATINSKA BANKA - Logotip_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8795" cy="791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D28165" w14:textId="77777777" w:rsidR="00A50F90" w:rsidRPr="00E42C23" w:rsidRDefault="00A50F90" w:rsidP="00E42C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879465B"/>
    <w:multiLevelType w:val="hybridMultilevel"/>
    <w:tmpl w:val="A118A798"/>
    <w:lvl w:ilvl="0" w:tplc="041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A406055"/>
    <w:multiLevelType w:val="hybridMultilevel"/>
    <w:tmpl w:val="2D546540"/>
    <w:lvl w:ilvl="0" w:tplc="FBC4163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114EF"/>
    <w:multiLevelType w:val="hybridMultilevel"/>
    <w:tmpl w:val="9E4C394A"/>
    <w:lvl w:ilvl="0" w:tplc="041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419A1E60">
      <w:start w:val="3"/>
      <w:numFmt w:val="bullet"/>
      <w:lvlText w:val="-"/>
      <w:lvlJc w:val="left"/>
      <w:pPr>
        <w:ind w:left="2508" w:hanging="360"/>
      </w:pPr>
      <w:rPr>
        <w:rFonts w:ascii="Times New Roman" w:eastAsia="Times New Roman" w:hAnsi="Times New Roman" w:cs="Times New Roman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FCB1CF4"/>
    <w:multiLevelType w:val="hybridMultilevel"/>
    <w:tmpl w:val="F0C4357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A945B5"/>
    <w:multiLevelType w:val="hybridMultilevel"/>
    <w:tmpl w:val="F996B4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4298C"/>
    <w:multiLevelType w:val="hybridMultilevel"/>
    <w:tmpl w:val="DB6ECC84"/>
    <w:lvl w:ilvl="0" w:tplc="041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CEF2C62"/>
    <w:multiLevelType w:val="hybridMultilevel"/>
    <w:tmpl w:val="2D709FD6"/>
    <w:lvl w:ilvl="0" w:tplc="1D8E55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E470A8"/>
    <w:multiLevelType w:val="hybridMultilevel"/>
    <w:tmpl w:val="5B4E467E"/>
    <w:lvl w:ilvl="0" w:tplc="041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2DE85605"/>
    <w:multiLevelType w:val="hybridMultilevel"/>
    <w:tmpl w:val="9F68E1D4"/>
    <w:lvl w:ilvl="0" w:tplc="041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DDC64EF"/>
    <w:multiLevelType w:val="hybridMultilevel"/>
    <w:tmpl w:val="0320651A"/>
    <w:lvl w:ilvl="0" w:tplc="6A8A92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502D3E"/>
    <w:multiLevelType w:val="hybridMultilevel"/>
    <w:tmpl w:val="D28A7272"/>
    <w:lvl w:ilvl="0" w:tplc="041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A000B">
      <w:start w:val="1"/>
      <w:numFmt w:val="bullet"/>
      <w:lvlText w:val="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C6F018B"/>
    <w:multiLevelType w:val="hybridMultilevel"/>
    <w:tmpl w:val="4C26D13C"/>
    <w:lvl w:ilvl="0" w:tplc="041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D810967"/>
    <w:multiLevelType w:val="hybridMultilevel"/>
    <w:tmpl w:val="7910BE56"/>
    <w:lvl w:ilvl="0" w:tplc="70EEC77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B0015D"/>
    <w:multiLevelType w:val="hybridMultilevel"/>
    <w:tmpl w:val="F310733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B9C10D2"/>
    <w:multiLevelType w:val="hybridMultilevel"/>
    <w:tmpl w:val="DBC82660"/>
    <w:lvl w:ilvl="0" w:tplc="A1E695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B3C0919"/>
    <w:multiLevelType w:val="hybridMultilevel"/>
    <w:tmpl w:val="2B06DB96"/>
    <w:lvl w:ilvl="0" w:tplc="041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108239899">
    <w:abstractNumId w:val="0"/>
  </w:num>
  <w:num w:numId="2" w16cid:durableId="1098864031">
    <w:abstractNumId w:val="11"/>
  </w:num>
  <w:num w:numId="3" w16cid:durableId="191653619">
    <w:abstractNumId w:val="3"/>
  </w:num>
  <w:num w:numId="4" w16cid:durableId="327707747">
    <w:abstractNumId w:val="8"/>
  </w:num>
  <w:num w:numId="5" w16cid:durableId="66803654">
    <w:abstractNumId w:val="15"/>
  </w:num>
  <w:num w:numId="6" w16cid:durableId="40635100">
    <w:abstractNumId w:val="1"/>
  </w:num>
  <w:num w:numId="7" w16cid:durableId="1092355624">
    <w:abstractNumId w:val="9"/>
  </w:num>
  <w:num w:numId="8" w16cid:durableId="1959337446">
    <w:abstractNumId w:val="7"/>
  </w:num>
  <w:num w:numId="9" w16cid:durableId="1519394264">
    <w:abstractNumId w:val="10"/>
  </w:num>
  <w:num w:numId="10" w16cid:durableId="754981529">
    <w:abstractNumId w:val="16"/>
  </w:num>
  <w:num w:numId="11" w16cid:durableId="935796020">
    <w:abstractNumId w:val="5"/>
  </w:num>
  <w:num w:numId="12" w16cid:durableId="257715024">
    <w:abstractNumId w:val="11"/>
  </w:num>
  <w:num w:numId="13" w16cid:durableId="1557205543">
    <w:abstractNumId w:val="2"/>
  </w:num>
  <w:num w:numId="14" w16cid:durableId="192428173">
    <w:abstractNumId w:val="4"/>
  </w:num>
  <w:num w:numId="15" w16cid:durableId="2045326785">
    <w:abstractNumId w:val="13"/>
  </w:num>
  <w:num w:numId="16" w16cid:durableId="1045637624">
    <w:abstractNumId w:val="12"/>
  </w:num>
  <w:num w:numId="17" w16cid:durableId="799878474">
    <w:abstractNumId w:val="14"/>
  </w:num>
  <w:num w:numId="18" w16cid:durableId="95132187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20"/>
  <w:hyphenationZone w:val="425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874"/>
    <w:rsid w:val="00000576"/>
    <w:rsid w:val="000010F8"/>
    <w:rsid w:val="0000135C"/>
    <w:rsid w:val="00002D4C"/>
    <w:rsid w:val="0000411B"/>
    <w:rsid w:val="00004A74"/>
    <w:rsid w:val="00004FB7"/>
    <w:rsid w:val="00005360"/>
    <w:rsid w:val="00005D72"/>
    <w:rsid w:val="00006455"/>
    <w:rsid w:val="0000690D"/>
    <w:rsid w:val="00006C6E"/>
    <w:rsid w:val="00007520"/>
    <w:rsid w:val="000075D3"/>
    <w:rsid w:val="00007794"/>
    <w:rsid w:val="00010D57"/>
    <w:rsid w:val="00011B9B"/>
    <w:rsid w:val="00011DA9"/>
    <w:rsid w:val="00012A4C"/>
    <w:rsid w:val="00012F94"/>
    <w:rsid w:val="00013C8E"/>
    <w:rsid w:val="00013F3F"/>
    <w:rsid w:val="000142B9"/>
    <w:rsid w:val="00014F77"/>
    <w:rsid w:val="00016508"/>
    <w:rsid w:val="00016F8A"/>
    <w:rsid w:val="00017F89"/>
    <w:rsid w:val="000200D3"/>
    <w:rsid w:val="00020268"/>
    <w:rsid w:val="00021FF8"/>
    <w:rsid w:val="00022A0F"/>
    <w:rsid w:val="00022BC5"/>
    <w:rsid w:val="00022DED"/>
    <w:rsid w:val="000241B5"/>
    <w:rsid w:val="0002431A"/>
    <w:rsid w:val="00024615"/>
    <w:rsid w:val="00024845"/>
    <w:rsid w:val="00024E61"/>
    <w:rsid w:val="00026FF6"/>
    <w:rsid w:val="0003194F"/>
    <w:rsid w:val="00033691"/>
    <w:rsid w:val="00035055"/>
    <w:rsid w:val="00035B5A"/>
    <w:rsid w:val="00035FB8"/>
    <w:rsid w:val="00036A4B"/>
    <w:rsid w:val="000372D1"/>
    <w:rsid w:val="000378B8"/>
    <w:rsid w:val="00037B6F"/>
    <w:rsid w:val="0004057F"/>
    <w:rsid w:val="00043CA2"/>
    <w:rsid w:val="00046806"/>
    <w:rsid w:val="00046872"/>
    <w:rsid w:val="00047F48"/>
    <w:rsid w:val="00051083"/>
    <w:rsid w:val="00052F7B"/>
    <w:rsid w:val="00053762"/>
    <w:rsid w:val="00054876"/>
    <w:rsid w:val="00054A32"/>
    <w:rsid w:val="00055397"/>
    <w:rsid w:val="000556D9"/>
    <w:rsid w:val="00056AF0"/>
    <w:rsid w:val="00056D2F"/>
    <w:rsid w:val="0006054E"/>
    <w:rsid w:val="0006101A"/>
    <w:rsid w:val="000612BF"/>
    <w:rsid w:val="00061512"/>
    <w:rsid w:val="00061631"/>
    <w:rsid w:val="00061B5D"/>
    <w:rsid w:val="000622B0"/>
    <w:rsid w:val="00063016"/>
    <w:rsid w:val="00063476"/>
    <w:rsid w:val="00063EDE"/>
    <w:rsid w:val="00063EF3"/>
    <w:rsid w:val="0006441D"/>
    <w:rsid w:val="000649E1"/>
    <w:rsid w:val="00064BF9"/>
    <w:rsid w:val="0006538E"/>
    <w:rsid w:val="00066242"/>
    <w:rsid w:val="00070ABA"/>
    <w:rsid w:val="00070FAA"/>
    <w:rsid w:val="0007269A"/>
    <w:rsid w:val="00076B6C"/>
    <w:rsid w:val="00077001"/>
    <w:rsid w:val="00077596"/>
    <w:rsid w:val="00080587"/>
    <w:rsid w:val="000809D0"/>
    <w:rsid w:val="00081040"/>
    <w:rsid w:val="00081296"/>
    <w:rsid w:val="00081405"/>
    <w:rsid w:val="00081655"/>
    <w:rsid w:val="00083F9D"/>
    <w:rsid w:val="00085C35"/>
    <w:rsid w:val="00086B43"/>
    <w:rsid w:val="00086FC8"/>
    <w:rsid w:val="0008728F"/>
    <w:rsid w:val="00087325"/>
    <w:rsid w:val="00087838"/>
    <w:rsid w:val="000904CC"/>
    <w:rsid w:val="000906D1"/>
    <w:rsid w:val="000914AD"/>
    <w:rsid w:val="00093A3F"/>
    <w:rsid w:val="00096337"/>
    <w:rsid w:val="00096D8F"/>
    <w:rsid w:val="000A08EF"/>
    <w:rsid w:val="000A311E"/>
    <w:rsid w:val="000A32A9"/>
    <w:rsid w:val="000A4EAE"/>
    <w:rsid w:val="000A62C0"/>
    <w:rsid w:val="000A64C3"/>
    <w:rsid w:val="000A69DE"/>
    <w:rsid w:val="000B3B5D"/>
    <w:rsid w:val="000B5755"/>
    <w:rsid w:val="000B7830"/>
    <w:rsid w:val="000B7B94"/>
    <w:rsid w:val="000B7FCA"/>
    <w:rsid w:val="000C1245"/>
    <w:rsid w:val="000C1329"/>
    <w:rsid w:val="000C20C7"/>
    <w:rsid w:val="000C3918"/>
    <w:rsid w:val="000C3F2F"/>
    <w:rsid w:val="000C5042"/>
    <w:rsid w:val="000C6C4B"/>
    <w:rsid w:val="000D0771"/>
    <w:rsid w:val="000D1917"/>
    <w:rsid w:val="000D50A7"/>
    <w:rsid w:val="000D6272"/>
    <w:rsid w:val="000E1168"/>
    <w:rsid w:val="000E1186"/>
    <w:rsid w:val="000E4C92"/>
    <w:rsid w:val="000E75A7"/>
    <w:rsid w:val="000F1B26"/>
    <w:rsid w:val="000F3B31"/>
    <w:rsid w:val="000F3E93"/>
    <w:rsid w:val="000F541D"/>
    <w:rsid w:val="000F55C6"/>
    <w:rsid w:val="000F69D6"/>
    <w:rsid w:val="00101532"/>
    <w:rsid w:val="001017D4"/>
    <w:rsid w:val="00104274"/>
    <w:rsid w:val="00110385"/>
    <w:rsid w:val="0011116A"/>
    <w:rsid w:val="00111D47"/>
    <w:rsid w:val="00112349"/>
    <w:rsid w:val="00112E8A"/>
    <w:rsid w:val="001133B5"/>
    <w:rsid w:val="001137B6"/>
    <w:rsid w:val="00114DBC"/>
    <w:rsid w:val="001152D4"/>
    <w:rsid w:val="0012035F"/>
    <w:rsid w:val="00122077"/>
    <w:rsid w:val="00122B4B"/>
    <w:rsid w:val="00123F05"/>
    <w:rsid w:val="00125EB9"/>
    <w:rsid w:val="00126982"/>
    <w:rsid w:val="00126DB6"/>
    <w:rsid w:val="00131684"/>
    <w:rsid w:val="001320E3"/>
    <w:rsid w:val="001330F8"/>
    <w:rsid w:val="0013484D"/>
    <w:rsid w:val="001349F2"/>
    <w:rsid w:val="00134D93"/>
    <w:rsid w:val="0013512A"/>
    <w:rsid w:val="00137340"/>
    <w:rsid w:val="00137353"/>
    <w:rsid w:val="001400A5"/>
    <w:rsid w:val="00140DF8"/>
    <w:rsid w:val="0014349E"/>
    <w:rsid w:val="00143E2B"/>
    <w:rsid w:val="0014640F"/>
    <w:rsid w:val="00147C6D"/>
    <w:rsid w:val="00147CC3"/>
    <w:rsid w:val="00147F1E"/>
    <w:rsid w:val="0015044B"/>
    <w:rsid w:val="00150940"/>
    <w:rsid w:val="00151D0F"/>
    <w:rsid w:val="00152B80"/>
    <w:rsid w:val="0015358F"/>
    <w:rsid w:val="00155F2F"/>
    <w:rsid w:val="0015608F"/>
    <w:rsid w:val="00156557"/>
    <w:rsid w:val="001568F9"/>
    <w:rsid w:val="00156B27"/>
    <w:rsid w:val="00157217"/>
    <w:rsid w:val="00157CD8"/>
    <w:rsid w:val="00157FE7"/>
    <w:rsid w:val="001602D6"/>
    <w:rsid w:val="00160569"/>
    <w:rsid w:val="001606EA"/>
    <w:rsid w:val="00160C30"/>
    <w:rsid w:val="00161433"/>
    <w:rsid w:val="0016160C"/>
    <w:rsid w:val="00165C34"/>
    <w:rsid w:val="00166E1F"/>
    <w:rsid w:val="00171086"/>
    <w:rsid w:val="0017405E"/>
    <w:rsid w:val="00174646"/>
    <w:rsid w:val="0017576B"/>
    <w:rsid w:val="0018001B"/>
    <w:rsid w:val="001804AA"/>
    <w:rsid w:val="0018096F"/>
    <w:rsid w:val="0018387A"/>
    <w:rsid w:val="00183E7C"/>
    <w:rsid w:val="00184C3E"/>
    <w:rsid w:val="00186480"/>
    <w:rsid w:val="00187D3C"/>
    <w:rsid w:val="00190B6C"/>
    <w:rsid w:val="001922B1"/>
    <w:rsid w:val="001933FB"/>
    <w:rsid w:val="001939AB"/>
    <w:rsid w:val="00193A8C"/>
    <w:rsid w:val="00195E39"/>
    <w:rsid w:val="001970F8"/>
    <w:rsid w:val="00197BE0"/>
    <w:rsid w:val="001A17F1"/>
    <w:rsid w:val="001A261D"/>
    <w:rsid w:val="001A346E"/>
    <w:rsid w:val="001A788E"/>
    <w:rsid w:val="001A7CDC"/>
    <w:rsid w:val="001B04E6"/>
    <w:rsid w:val="001B2B4D"/>
    <w:rsid w:val="001B39EE"/>
    <w:rsid w:val="001B3B16"/>
    <w:rsid w:val="001B3E7B"/>
    <w:rsid w:val="001B3E8C"/>
    <w:rsid w:val="001B61EF"/>
    <w:rsid w:val="001B62E9"/>
    <w:rsid w:val="001B69F0"/>
    <w:rsid w:val="001B7389"/>
    <w:rsid w:val="001C0F5F"/>
    <w:rsid w:val="001C1289"/>
    <w:rsid w:val="001C3302"/>
    <w:rsid w:val="001C3571"/>
    <w:rsid w:val="001C5C27"/>
    <w:rsid w:val="001C64F4"/>
    <w:rsid w:val="001C7590"/>
    <w:rsid w:val="001C7C3B"/>
    <w:rsid w:val="001D07BC"/>
    <w:rsid w:val="001D1257"/>
    <w:rsid w:val="001D21FE"/>
    <w:rsid w:val="001D24FF"/>
    <w:rsid w:val="001D253B"/>
    <w:rsid w:val="001D33EF"/>
    <w:rsid w:val="001D4599"/>
    <w:rsid w:val="001D46DB"/>
    <w:rsid w:val="001D4DDD"/>
    <w:rsid w:val="001D6200"/>
    <w:rsid w:val="001D6E8D"/>
    <w:rsid w:val="001E08B9"/>
    <w:rsid w:val="001E0CD9"/>
    <w:rsid w:val="001E14D0"/>
    <w:rsid w:val="001E31E5"/>
    <w:rsid w:val="001E322E"/>
    <w:rsid w:val="001E3278"/>
    <w:rsid w:val="001E3AA3"/>
    <w:rsid w:val="001E45A2"/>
    <w:rsid w:val="001E4682"/>
    <w:rsid w:val="001E5F2D"/>
    <w:rsid w:val="001E5FF7"/>
    <w:rsid w:val="001E6543"/>
    <w:rsid w:val="001E7ED1"/>
    <w:rsid w:val="001E7F3A"/>
    <w:rsid w:val="001F02AD"/>
    <w:rsid w:val="001F03A7"/>
    <w:rsid w:val="001F0FFD"/>
    <w:rsid w:val="001F1453"/>
    <w:rsid w:val="001F23D7"/>
    <w:rsid w:val="001F28AF"/>
    <w:rsid w:val="001F2D8D"/>
    <w:rsid w:val="001F3252"/>
    <w:rsid w:val="001F53CD"/>
    <w:rsid w:val="001F6B69"/>
    <w:rsid w:val="002000E8"/>
    <w:rsid w:val="002003E0"/>
    <w:rsid w:val="00200798"/>
    <w:rsid w:val="00201B4A"/>
    <w:rsid w:val="00201EDF"/>
    <w:rsid w:val="0020355F"/>
    <w:rsid w:val="002036A4"/>
    <w:rsid w:val="00204408"/>
    <w:rsid w:val="00204625"/>
    <w:rsid w:val="002068A0"/>
    <w:rsid w:val="002109B3"/>
    <w:rsid w:val="00211148"/>
    <w:rsid w:val="002114CA"/>
    <w:rsid w:val="00211D37"/>
    <w:rsid w:val="00211E50"/>
    <w:rsid w:val="0021290B"/>
    <w:rsid w:val="00212D4A"/>
    <w:rsid w:val="00213390"/>
    <w:rsid w:val="0021574A"/>
    <w:rsid w:val="002159D0"/>
    <w:rsid w:val="0021739F"/>
    <w:rsid w:val="002175B2"/>
    <w:rsid w:val="00217DFD"/>
    <w:rsid w:val="002200B3"/>
    <w:rsid w:val="00221570"/>
    <w:rsid w:val="002216A7"/>
    <w:rsid w:val="0022293B"/>
    <w:rsid w:val="00222F89"/>
    <w:rsid w:val="002238F4"/>
    <w:rsid w:val="00223B27"/>
    <w:rsid w:val="002262DA"/>
    <w:rsid w:val="00226369"/>
    <w:rsid w:val="00226563"/>
    <w:rsid w:val="002267D5"/>
    <w:rsid w:val="00231B53"/>
    <w:rsid w:val="00232A6F"/>
    <w:rsid w:val="00235B4A"/>
    <w:rsid w:val="002361B7"/>
    <w:rsid w:val="0023740C"/>
    <w:rsid w:val="00240581"/>
    <w:rsid w:val="00241702"/>
    <w:rsid w:val="002424D3"/>
    <w:rsid w:val="00242C2C"/>
    <w:rsid w:val="00242E2C"/>
    <w:rsid w:val="00243F83"/>
    <w:rsid w:val="0024537A"/>
    <w:rsid w:val="00245772"/>
    <w:rsid w:val="00246989"/>
    <w:rsid w:val="002507F8"/>
    <w:rsid w:val="00250BA3"/>
    <w:rsid w:val="00250CB1"/>
    <w:rsid w:val="00250E76"/>
    <w:rsid w:val="00251C3E"/>
    <w:rsid w:val="00252562"/>
    <w:rsid w:val="00252834"/>
    <w:rsid w:val="00252B4A"/>
    <w:rsid w:val="002545C1"/>
    <w:rsid w:val="00254A66"/>
    <w:rsid w:val="00257599"/>
    <w:rsid w:val="0025797F"/>
    <w:rsid w:val="002608D2"/>
    <w:rsid w:val="00260EDA"/>
    <w:rsid w:val="002641AB"/>
    <w:rsid w:val="0026475C"/>
    <w:rsid w:val="002649CC"/>
    <w:rsid w:val="00265BD4"/>
    <w:rsid w:val="002662E3"/>
    <w:rsid w:val="002665AC"/>
    <w:rsid w:val="002700DF"/>
    <w:rsid w:val="00270A84"/>
    <w:rsid w:val="00272B98"/>
    <w:rsid w:val="00273A2D"/>
    <w:rsid w:val="00273D6E"/>
    <w:rsid w:val="002741D3"/>
    <w:rsid w:val="0027445E"/>
    <w:rsid w:val="00275397"/>
    <w:rsid w:val="002765C5"/>
    <w:rsid w:val="002800D2"/>
    <w:rsid w:val="00280365"/>
    <w:rsid w:val="00280462"/>
    <w:rsid w:val="00280671"/>
    <w:rsid w:val="00281455"/>
    <w:rsid w:val="0028279F"/>
    <w:rsid w:val="002832AA"/>
    <w:rsid w:val="00283B66"/>
    <w:rsid w:val="00284F92"/>
    <w:rsid w:val="0028576C"/>
    <w:rsid w:val="0028667D"/>
    <w:rsid w:val="00290B21"/>
    <w:rsid w:val="00291726"/>
    <w:rsid w:val="00293150"/>
    <w:rsid w:val="00293672"/>
    <w:rsid w:val="00293D43"/>
    <w:rsid w:val="00295255"/>
    <w:rsid w:val="002961CE"/>
    <w:rsid w:val="00296CF3"/>
    <w:rsid w:val="0029719C"/>
    <w:rsid w:val="002A038C"/>
    <w:rsid w:val="002A47D0"/>
    <w:rsid w:val="002A6C4E"/>
    <w:rsid w:val="002A77A5"/>
    <w:rsid w:val="002A7F31"/>
    <w:rsid w:val="002B091C"/>
    <w:rsid w:val="002B0AE6"/>
    <w:rsid w:val="002B372C"/>
    <w:rsid w:val="002B47B2"/>
    <w:rsid w:val="002B5084"/>
    <w:rsid w:val="002C492B"/>
    <w:rsid w:val="002C4BF9"/>
    <w:rsid w:val="002C5C90"/>
    <w:rsid w:val="002C70F3"/>
    <w:rsid w:val="002C716B"/>
    <w:rsid w:val="002C73EF"/>
    <w:rsid w:val="002D040E"/>
    <w:rsid w:val="002D06EF"/>
    <w:rsid w:val="002D140C"/>
    <w:rsid w:val="002D2026"/>
    <w:rsid w:val="002D26D9"/>
    <w:rsid w:val="002D2E36"/>
    <w:rsid w:val="002D4B74"/>
    <w:rsid w:val="002D5CF6"/>
    <w:rsid w:val="002D620C"/>
    <w:rsid w:val="002D648F"/>
    <w:rsid w:val="002D64F2"/>
    <w:rsid w:val="002D7FC6"/>
    <w:rsid w:val="002E0A99"/>
    <w:rsid w:val="002E1B3F"/>
    <w:rsid w:val="002E21D2"/>
    <w:rsid w:val="002E3DCF"/>
    <w:rsid w:val="002E4961"/>
    <w:rsid w:val="002E5ACC"/>
    <w:rsid w:val="002E6AB0"/>
    <w:rsid w:val="002E7EF7"/>
    <w:rsid w:val="002F07FE"/>
    <w:rsid w:val="002F46EA"/>
    <w:rsid w:val="002F4AA0"/>
    <w:rsid w:val="002F651C"/>
    <w:rsid w:val="002F6C66"/>
    <w:rsid w:val="003003EB"/>
    <w:rsid w:val="00300BA9"/>
    <w:rsid w:val="003016B9"/>
    <w:rsid w:val="003029E1"/>
    <w:rsid w:val="00303235"/>
    <w:rsid w:val="00304294"/>
    <w:rsid w:val="00304476"/>
    <w:rsid w:val="00304858"/>
    <w:rsid w:val="00307322"/>
    <w:rsid w:val="003077CF"/>
    <w:rsid w:val="003103A9"/>
    <w:rsid w:val="00310D56"/>
    <w:rsid w:val="00317838"/>
    <w:rsid w:val="00320502"/>
    <w:rsid w:val="003230C7"/>
    <w:rsid w:val="0032418E"/>
    <w:rsid w:val="00324960"/>
    <w:rsid w:val="003252A7"/>
    <w:rsid w:val="00325399"/>
    <w:rsid w:val="003260F3"/>
    <w:rsid w:val="003272CD"/>
    <w:rsid w:val="00330715"/>
    <w:rsid w:val="00331FC3"/>
    <w:rsid w:val="00332256"/>
    <w:rsid w:val="003322BA"/>
    <w:rsid w:val="00333138"/>
    <w:rsid w:val="00333498"/>
    <w:rsid w:val="0033490A"/>
    <w:rsid w:val="00334D6B"/>
    <w:rsid w:val="00334FE2"/>
    <w:rsid w:val="00335914"/>
    <w:rsid w:val="0033709C"/>
    <w:rsid w:val="00341802"/>
    <w:rsid w:val="003434BE"/>
    <w:rsid w:val="003438EC"/>
    <w:rsid w:val="00344F90"/>
    <w:rsid w:val="00350A82"/>
    <w:rsid w:val="00352608"/>
    <w:rsid w:val="00353FCB"/>
    <w:rsid w:val="00354203"/>
    <w:rsid w:val="0035673D"/>
    <w:rsid w:val="00356FA9"/>
    <w:rsid w:val="00357131"/>
    <w:rsid w:val="00357C52"/>
    <w:rsid w:val="003616C0"/>
    <w:rsid w:val="00362CD9"/>
    <w:rsid w:val="00362D6A"/>
    <w:rsid w:val="00364156"/>
    <w:rsid w:val="00364C3D"/>
    <w:rsid w:val="0036588B"/>
    <w:rsid w:val="00365C32"/>
    <w:rsid w:val="003673D7"/>
    <w:rsid w:val="00367CC7"/>
    <w:rsid w:val="003703F0"/>
    <w:rsid w:val="00370648"/>
    <w:rsid w:val="003717C1"/>
    <w:rsid w:val="00371E3C"/>
    <w:rsid w:val="0037276C"/>
    <w:rsid w:val="0037379F"/>
    <w:rsid w:val="003740C3"/>
    <w:rsid w:val="00376F02"/>
    <w:rsid w:val="00377719"/>
    <w:rsid w:val="003804F6"/>
    <w:rsid w:val="00380F07"/>
    <w:rsid w:val="0038110E"/>
    <w:rsid w:val="00381B4A"/>
    <w:rsid w:val="00383273"/>
    <w:rsid w:val="003844BB"/>
    <w:rsid w:val="0038458E"/>
    <w:rsid w:val="00384C61"/>
    <w:rsid w:val="00385E14"/>
    <w:rsid w:val="00386313"/>
    <w:rsid w:val="00386617"/>
    <w:rsid w:val="00387CF9"/>
    <w:rsid w:val="00390684"/>
    <w:rsid w:val="003909C1"/>
    <w:rsid w:val="003918B2"/>
    <w:rsid w:val="003923CE"/>
    <w:rsid w:val="003946FB"/>
    <w:rsid w:val="00394F3C"/>
    <w:rsid w:val="00395068"/>
    <w:rsid w:val="0039518E"/>
    <w:rsid w:val="003959E3"/>
    <w:rsid w:val="003961AF"/>
    <w:rsid w:val="003964A6"/>
    <w:rsid w:val="00396DD7"/>
    <w:rsid w:val="003A0A47"/>
    <w:rsid w:val="003A137F"/>
    <w:rsid w:val="003A1519"/>
    <w:rsid w:val="003A1ACC"/>
    <w:rsid w:val="003A20CF"/>
    <w:rsid w:val="003A2504"/>
    <w:rsid w:val="003A384F"/>
    <w:rsid w:val="003A431B"/>
    <w:rsid w:val="003A5E7F"/>
    <w:rsid w:val="003A626D"/>
    <w:rsid w:val="003B0FE1"/>
    <w:rsid w:val="003B2516"/>
    <w:rsid w:val="003C00CA"/>
    <w:rsid w:val="003C1C6E"/>
    <w:rsid w:val="003C1D87"/>
    <w:rsid w:val="003C33F6"/>
    <w:rsid w:val="003C5548"/>
    <w:rsid w:val="003C5C3B"/>
    <w:rsid w:val="003D0835"/>
    <w:rsid w:val="003D1552"/>
    <w:rsid w:val="003D236C"/>
    <w:rsid w:val="003D40B1"/>
    <w:rsid w:val="003D4C59"/>
    <w:rsid w:val="003D4DC1"/>
    <w:rsid w:val="003D777A"/>
    <w:rsid w:val="003D7799"/>
    <w:rsid w:val="003E14C9"/>
    <w:rsid w:val="003E2283"/>
    <w:rsid w:val="003E2284"/>
    <w:rsid w:val="003E3021"/>
    <w:rsid w:val="003E5247"/>
    <w:rsid w:val="003E5BEA"/>
    <w:rsid w:val="003E665A"/>
    <w:rsid w:val="003F07C6"/>
    <w:rsid w:val="003F08CD"/>
    <w:rsid w:val="003F1B0B"/>
    <w:rsid w:val="003F21E1"/>
    <w:rsid w:val="003F2955"/>
    <w:rsid w:val="003F379A"/>
    <w:rsid w:val="003F5456"/>
    <w:rsid w:val="003F7923"/>
    <w:rsid w:val="0040236C"/>
    <w:rsid w:val="00403175"/>
    <w:rsid w:val="004031DA"/>
    <w:rsid w:val="004032B5"/>
    <w:rsid w:val="00403F22"/>
    <w:rsid w:val="00404DBD"/>
    <w:rsid w:val="00407061"/>
    <w:rsid w:val="00407A01"/>
    <w:rsid w:val="004124C1"/>
    <w:rsid w:val="00412656"/>
    <w:rsid w:val="004137FC"/>
    <w:rsid w:val="00413D39"/>
    <w:rsid w:val="00420963"/>
    <w:rsid w:val="004211BE"/>
    <w:rsid w:val="0042194D"/>
    <w:rsid w:val="004228C3"/>
    <w:rsid w:val="00423E7A"/>
    <w:rsid w:val="004253A1"/>
    <w:rsid w:val="004254EE"/>
    <w:rsid w:val="00426398"/>
    <w:rsid w:val="0042649A"/>
    <w:rsid w:val="004269EB"/>
    <w:rsid w:val="00431528"/>
    <w:rsid w:val="004315DC"/>
    <w:rsid w:val="00431AC6"/>
    <w:rsid w:val="00431FC2"/>
    <w:rsid w:val="00432659"/>
    <w:rsid w:val="004327D7"/>
    <w:rsid w:val="00432C9B"/>
    <w:rsid w:val="00433787"/>
    <w:rsid w:val="0043430F"/>
    <w:rsid w:val="0043558C"/>
    <w:rsid w:val="00436603"/>
    <w:rsid w:val="0044042A"/>
    <w:rsid w:val="00442A1D"/>
    <w:rsid w:val="004434F8"/>
    <w:rsid w:val="00443AC7"/>
    <w:rsid w:val="0044461B"/>
    <w:rsid w:val="004465FA"/>
    <w:rsid w:val="00446D59"/>
    <w:rsid w:val="00447099"/>
    <w:rsid w:val="00447451"/>
    <w:rsid w:val="00447A1C"/>
    <w:rsid w:val="00452780"/>
    <w:rsid w:val="00453D11"/>
    <w:rsid w:val="00455567"/>
    <w:rsid w:val="00455587"/>
    <w:rsid w:val="00456548"/>
    <w:rsid w:val="00456836"/>
    <w:rsid w:val="004571EA"/>
    <w:rsid w:val="0046173E"/>
    <w:rsid w:val="00463016"/>
    <w:rsid w:val="004637AD"/>
    <w:rsid w:val="00466599"/>
    <w:rsid w:val="0046669E"/>
    <w:rsid w:val="00466E68"/>
    <w:rsid w:val="0046704E"/>
    <w:rsid w:val="00467109"/>
    <w:rsid w:val="004707E6"/>
    <w:rsid w:val="004713CD"/>
    <w:rsid w:val="00473392"/>
    <w:rsid w:val="004735F2"/>
    <w:rsid w:val="00475CF4"/>
    <w:rsid w:val="004760EE"/>
    <w:rsid w:val="0047652E"/>
    <w:rsid w:val="00477AD1"/>
    <w:rsid w:val="004802D7"/>
    <w:rsid w:val="0048053C"/>
    <w:rsid w:val="00486979"/>
    <w:rsid w:val="00487B19"/>
    <w:rsid w:val="0049008A"/>
    <w:rsid w:val="00490EAB"/>
    <w:rsid w:val="00491FDB"/>
    <w:rsid w:val="00492243"/>
    <w:rsid w:val="00493EDD"/>
    <w:rsid w:val="00493FBE"/>
    <w:rsid w:val="0049473C"/>
    <w:rsid w:val="00494D96"/>
    <w:rsid w:val="00496B4F"/>
    <w:rsid w:val="00497721"/>
    <w:rsid w:val="004A06B0"/>
    <w:rsid w:val="004A0B00"/>
    <w:rsid w:val="004A376C"/>
    <w:rsid w:val="004A40A5"/>
    <w:rsid w:val="004A574F"/>
    <w:rsid w:val="004A5A55"/>
    <w:rsid w:val="004A6C81"/>
    <w:rsid w:val="004A7407"/>
    <w:rsid w:val="004A7E75"/>
    <w:rsid w:val="004B294F"/>
    <w:rsid w:val="004B2ECA"/>
    <w:rsid w:val="004B374D"/>
    <w:rsid w:val="004B45B0"/>
    <w:rsid w:val="004B4F9B"/>
    <w:rsid w:val="004B6872"/>
    <w:rsid w:val="004C4E1C"/>
    <w:rsid w:val="004C5223"/>
    <w:rsid w:val="004C7A12"/>
    <w:rsid w:val="004C7C96"/>
    <w:rsid w:val="004D2E70"/>
    <w:rsid w:val="004D3632"/>
    <w:rsid w:val="004D5A6E"/>
    <w:rsid w:val="004D7969"/>
    <w:rsid w:val="004E0D35"/>
    <w:rsid w:val="004E2694"/>
    <w:rsid w:val="004E4262"/>
    <w:rsid w:val="004E44D2"/>
    <w:rsid w:val="004E5C9A"/>
    <w:rsid w:val="004E79E8"/>
    <w:rsid w:val="004E7E05"/>
    <w:rsid w:val="004F1B3D"/>
    <w:rsid w:val="004F2F67"/>
    <w:rsid w:val="004F3917"/>
    <w:rsid w:val="004F41E2"/>
    <w:rsid w:val="004F57C1"/>
    <w:rsid w:val="004F617F"/>
    <w:rsid w:val="004F6DA3"/>
    <w:rsid w:val="0050045A"/>
    <w:rsid w:val="005008F6"/>
    <w:rsid w:val="00502022"/>
    <w:rsid w:val="00502B99"/>
    <w:rsid w:val="00502D4A"/>
    <w:rsid w:val="005035D7"/>
    <w:rsid w:val="005039A6"/>
    <w:rsid w:val="00504529"/>
    <w:rsid w:val="00504853"/>
    <w:rsid w:val="00507AB9"/>
    <w:rsid w:val="00511256"/>
    <w:rsid w:val="005115E7"/>
    <w:rsid w:val="00512B63"/>
    <w:rsid w:val="00512BC4"/>
    <w:rsid w:val="00513A87"/>
    <w:rsid w:val="00513BE5"/>
    <w:rsid w:val="0051470B"/>
    <w:rsid w:val="00514801"/>
    <w:rsid w:val="005166EB"/>
    <w:rsid w:val="00522D4A"/>
    <w:rsid w:val="00523635"/>
    <w:rsid w:val="00523B64"/>
    <w:rsid w:val="00523C07"/>
    <w:rsid w:val="00524E67"/>
    <w:rsid w:val="0053005B"/>
    <w:rsid w:val="0053105D"/>
    <w:rsid w:val="00532162"/>
    <w:rsid w:val="005326BA"/>
    <w:rsid w:val="00533732"/>
    <w:rsid w:val="005338AC"/>
    <w:rsid w:val="005339C6"/>
    <w:rsid w:val="0053488B"/>
    <w:rsid w:val="00535FB2"/>
    <w:rsid w:val="00537796"/>
    <w:rsid w:val="00541E98"/>
    <w:rsid w:val="00544BE8"/>
    <w:rsid w:val="005462A8"/>
    <w:rsid w:val="00550D82"/>
    <w:rsid w:val="00551553"/>
    <w:rsid w:val="005533E2"/>
    <w:rsid w:val="005543B2"/>
    <w:rsid w:val="00556F23"/>
    <w:rsid w:val="0056076E"/>
    <w:rsid w:val="00561633"/>
    <w:rsid w:val="0056192E"/>
    <w:rsid w:val="00561ECB"/>
    <w:rsid w:val="00561F65"/>
    <w:rsid w:val="005636D9"/>
    <w:rsid w:val="0056389A"/>
    <w:rsid w:val="00563912"/>
    <w:rsid w:val="00566BD7"/>
    <w:rsid w:val="00570199"/>
    <w:rsid w:val="005708A0"/>
    <w:rsid w:val="0057092C"/>
    <w:rsid w:val="00571661"/>
    <w:rsid w:val="00571FAE"/>
    <w:rsid w:val="0057263B"/>
    <w:rsid w:val="00573CE4"/>
    <w:rsid w:val="0057550A"/>
    <w:rsid w:val="0057717E"/>
    <w:rsid w:val="005804DD"/>
    <w:rsid w:val="00581A78"/>
    <w:rsid w:val="00581C58"/>
    <w:rsid w:val="00581CE1"/>
    <w:rsid w:val="00581EB9"/>
    <w:rsid w:val="0058323B"/>
    <w:rsid w:val="00583511"/>
    <w:rsid w:val="005876C5"/>
    <w:rsid w:val="0058779E"/>
    <w:rsid w:val="005926B9"/>
    <w:rsid w:val="00592B7E"/>
    <w:rsid w:val="00593563"/>
    <w:rsid w:val="00593F20"/>
    <w:rsid w:val="00594BE7"/>
    <w:rsid w:val="005965CE"/>
    <w:rsid w:val="0059687F"/>
    <w:rsid w:val="00596C00"/>
    <w:rsid w:val="005A0FBA"/>
    <w:rsid w:val="005A199D"/>
    <w:rsid w:val="005A1C57"/>
    <w:rsid w:val="005A2C60"/>
    <w:rsid w:val="005A332C"/>
    <w:rsid w:val="005A336E"/>
    <w:rsid w:val="005A3E6D"/>
    <w:rsid w:val="005A7559"/>
    <w:rsid w:val="005B0D6B"/>
    <w:rsid w:val="005B1320"/>
    <w:rsid w:val="005B17C7"/>
    <w:rsid w:val="005B2AB7"/>
    <w:rsid w:val="005B3019"/>
    <w:rsid w:val="005B342B"/>
    <w:rsid w:val="005B34E8"/>
    <w:rsid w:val="005B3E6C"/>
    <w:rsid w:val="005B3FD3"/>
    <w:rsid w:val="005B5C01"/>
    <w:rsid w:val="005B60F1"/>
    <w:rsid w:val="005B65B6"/>
    <w:rsid w:val="005B6BB5"/>
    <w:rsid w:val="005B6F01"/>
    <w:rsid w:val="005B7D96"/>
    <w:rsid w:val="005C0555"/>
    <w:rsid w:val="005C06D7"/>
    <w:rsid w:val="005C275A"/>
    <w:rsid w:val="005C2EAF"/>
    <w:rsid w:val="005C423A"/>
    <w:rsid w:val="005C466E"/>
    <w:rsid w:val="005C4EE8"/>
    <w:rsid w:val="005C5C38"/>
    <w:rsid w:val="005D1959"/>
    <w:rsid w:val="005D19D2"/>
    <w:rsid w:val="005D1DE4"/>
    <w:rsid w:val="005D3A1E"/>
    <w:rsid w:val="005D5D97"/>
    <w:rsid w:val="005D6A82"/>
    <w:rsid w:val="005D6AD8"/>
    <w:rsid w:val="005D7914"/>
    <w:rsid w:val="005E0CCB"/>
    <w:rsid w:val="005E1974"/>
    <w:rsid w:val="005E1EF6"/>
    <w:rsid w:val="005E22FE"/>
    <w:rsid w:val="005E2BE0"/>
    <w:rsid w:val="005E3F04"/>
    <w:rsid w:val="005E5733"/>
    <w:rsid w:val="005E7006"/>
    <w:rsid w:val="005E7146"/>
    <w:rsid w:val="005F05D6"/>
    <w:rsid w:val="005F0949"/>
    <w:rsid w:val="005F1226"/>
    <w:rsid w:val="005F20C3"/>
    <w:rsid w:val="005F42D2"/>
    <w:rsid w:val="005F4CBA"/>
    <w:rsid w:val="005F5146"/>
    <w:rsid w:val="005F6376"/>
    <w:rsid w:val="005F72F8"/>
    <w:rsid w:val="005F73E4"/>
    <w:rsid w:val="006020DB"/>
    <w:rsid w:val="006043CE"/>
    <w:rsid w:val="00604E7A"/>
    <w:rsid w:val="00605119"/>
    <w:rsid w:val="006053DB"/>
    <w:rsid w:val="0060624F"/>
    <w:rsid w:val="006075A8"/>
    <w:rsid w:val="00610098"/>
    <w:rsid w:val="0061055D"/>
    <w:rsid w:val="0061148A"/>
    <w:rsid w:val="00611505"/>
    <w:rsid w:val="00616277"/>
    <w:rsid w:val="00616E06"/>
    <w:rsid w:val="00620199"/>
    <w:rsid w:val="0062255A"/>
    <w:rsid w:val="00622E2B"/>
    <w:rsid w:val="0062734A"/>
    <w:rsid w:val="0062783E"/>
    <w:rsid w:val="0063031B"/>
    <w:rsid w:val="00630AA7"/>
    <w:rsid w:val="00630CDF"/>
    <w:rsid w:val="00631178"/>
    <w:rsid w:val="006323F6"/>
    <w:rsid w:val="0063739C"/>
    <w:rsid w:val="00637408"/>
    <w:rsid w:val="006403E6"/>
    <w:rsid w:val="00641C39"/>
    <w:rsid w:val="00643301"/>
    <w:rsid w:val="00644790"/>
    <w:rsid w:val="00645B86"/>
    <w:rsid w:val="00646294"/>
    <w:rsid w:val="00646657"/>
    <w:rsid w:val="006467EE"/>
    <w:rsid w:val="00650CA2"/>
    <w:rsid w:val="00651E60"/>
    <w:rsid w:val="0065392F"/>
    <w:rsid w:val="006541B3"/>
    <w:rsid w:val="006549DF"/>
    <w:rsid w:val="00654CA5"/>
    <w:rsid w:val="00654F65"/>
    <w:rsid w:val="0065538B"/>
    <w:rsid w:val="006558DB"/>
    <w:rsid w:val="00656533"/>
    <w:rsid w:val="00656F06"/>
    <w:rsid w:val="00656FEF"/>
    <w:rsid w:val="00657EE6"/>
    <w:rsid w:val="00660C6E"/>
    <w:rsid w:val="0066116D"/>
    <w:rsid w:val="00661320"/>
    <w:rsid w:val="00661838"/>
    <w:rsid w:val="00661E37"/>
    <w:rsid w:val="00663269"/>
    <w:rsid w:val="006635AB"/>
    <w:rsid w:val="00663B9D"/>
    <w:rsid w:val="00664177"/>
    <w:rsid w:val="006652A4"/>
    <w:rsid w:val="00665EE8"/>
    <w:rsid w:val="006714A9"/>
    <w:rsid w:val="00671581"/>
    <w:rsid w:val="0067174B"/>
    <w:rsid w:val="00672F9A"/>
    <w:rsid w:val="006739A6"/>
    <w:rsid w:val="006752F0"/>
    <w:rsid w:val="006752FA"/>
    <w:rsid w:val="006766CF"/>
    <w:rsid w:val="0067736F"/>
    <w:rsid w:val="00677866"/>
    <w:rsid w:val="00677D21"/>
    <w:rsid w:val="00680035"/>
    <w:rsid w:val="00680732"/>
    <w:rsid w:val="00681565"/>
    <w:rsid w:val="006815C2"/>
    <w:rsid w:val="00682E50"/>
    <w:rsid w:val="00685994"/>
    <w:rsid w:val="00686AF0"/>
    <w:rsid w:val="00691E74"/>
    <w:rsid w:val="006926A5"/>
    <w:rsid w:val="00696112"/>
    <w:rsid w:val="00697569"/>
    <w:rsid w:val="00697903"/>
    <w:rsid w:val="006A064D"/>
    <w:rsid w:val="006A1820"/>
    <w:rsid w:val="006A2B78"/>
    <w:rsid w:val="006A2FC7"/>
    <w:rsid w:val="006A41E0"/>
    <w:rsid w:val="006A4442"/>
    <w:rsid w:val="006A784F"/>
    <w:rsid w:val="006B01BA"/>
    <w:rsid w:val="006B1871"/>
    <w:rsid w:val="006B23F6"/>
    <w:rsid w:val="006B249C"/>
    <w:rsid w:val="006B3A00"/>
    <w:rsid w:val="006B4516"/>
    <w:rsid w:val="006B62FC"/>
    <w:rsid w:val="006B6928"/>
    <w:rsid w:val="006B79E2"/>
    <w:rsid w:val="006B7D2F"/>
    <w:rsid w:val="006C005C"/>
    <w:rsid w:val="006C10A3"/>
    <w:rsid w:val="006C49AF"/>
    <w:rsid w:val="006D0001"/>
    <w:rsid w:val="006D0E16"/>
    <w:rsid w:val="006D1D94"/>
    <w:rsid w:val="006D31BB"/>
    <w:rsid w:val="006D32FF"/>
    <w:rsid w:val="006D4172"/>
    <w:rsid w:val="006D6A48"/>
    <w:rsid w:val="006D799E"/>
    <w:rsid w:val="006D7A65"/>
    <w:rsid w:val="006D7C9C"/>
    <w:rsid w:val="006D7DF5"/>
    <w:rsid w:val="006E0654"/>
    <w:rsid w:val="006E154C"/>
    <w:rsid w:val="006E2557"/>
    <w:rsid w:val="006E2EA1"/>
    <w:rsid w:val="006E345B"/>
    <w:rsid w:val="006E3778"/>
    <w:rsid w:val="006E3A57"/>
    <w:rsid w:val="006E3AB8"/>
    <w:rsid w:val="006E4515"/>
    <w:rsid w:val="006E748E"/>
    <w:rsid w:val="006F0520"/>
    <w:rsid w:val="006F13E0"/>
    <w:rsid w:val="006F186E"/>
    <w:rsid w:val="006F1AB3"/>
    <w:rsid w:val="006F20F4"/>
    <w:rsid w:val="006F41F9"/>
    <w:rsid w:val="006F4367"/>
    <w:rsid w:val="006F4E01"/>
    <w:rsid w:val="006F58FA"/>
    <w:rsid w:val="006F5F07"/>
    <w:rsid w:val="006F7F74"/>
    <w:rsid w:val="007015C0"/>
    <w:rsid w:val="0070242F"/>
    <w:rsid w:val="00703D52"/>
    <w:rsid w:val="00706C01"/>
    <w:rsid w:val="00712C22"/>
    <w:rsid w:val="00715365"/>
    <w:rsid w:val="00715754"/>
    <w:rsid w:val="00716C1E"/>
    <w:rsid w:val="00717980"/>
    <w:rsid w:val="00720C87"/>
    <w:rsid w:val="00721560"/>
    <w:rsid w:val="0072298E"/>
    <w:rsid w:val="0072393B"/>
    <w:rsid w:val="00723B84"/>
    <w:rsid w:val="00725C94"/>
    <w:rsid w:val="00726144"/>
    <w:rsid w:val="0073092D"/>
    <w:rsid w:val="00731B15"/>
    <w:rsid w:val="00731F01"/>
    <w:rsid w:val="00732BF5"/>
    <w:rsid w:val="00732C68"/>
    <w:rsid w:val="007335F0"/>
    <w:rsid w:val="007356B1"/>
    <w:rsid w:val="00735829"/>
    <w:rsid w:val="00735D2B"/>
    <w:rsid w:val="007366BB"/>
    <w:rsid w:val="007366D5"/>
    <w:rsid w:val="00736AEE"/>
    <w:rsid w:val="007371EC"/>
    <w:rsid w:val="007379DB"/>
    <w:rsid w:val="00740DB0"/>
    <w:rsid w:val="00741F33"/>
    <w:rsid w:val="0074388A"/>
    <w:rsid w:val="0074624B"/>
    <w:rsid w:val="00747947"/>
    <w:rsid w:val="00747F87"/>
    <w:rsid w:val="007516A5"/>
    <w:rsid w:val="00753547"/>
    <w:rsid w:val="007538AB"/>
    <w:rsid w:val="00753FCE"/>
    <w:rsid w:val="00754E4F"/>
    <w:rsid w:val="007557F0"/>
    <w:rsid w:val="00756BE5"/>
    <w:rsid w:val="007609E1"/>
    <w:rsid w:val="00760B20"/>
    <w:rsid w:val="00761BC4"/>
    <w:rsid w:val="00762CF0"/>
    <w:rsid w:val="00762DCF"/>
    <w:rsid w:val="00764791"/>
    <w:rsid w:val="00764B12"/>
    <w:rsid w:val="0077017D"/>
    <w:rsid w:val="00770C17"/>
    <w:rsid w:val="00774088"/>
    <w:rsid w:val="00775153"/>
    <w:rsid w:val="007755D4"/>
    <w:rsid w:val="0077603C"/>
    <w:rsid w:val="0078087C"/>
    <w:rsid w:val="0078246F"/>
    <w:rsid w:val="00782FDB"/>
    <w:rsid w:val="007832FD"/>
    <w:rsid w:val="00783C65"/>
    <w:rsid w:val="00783E28"/>
    <w:rsid w:val="00785C44"/>
    <w:rsid w:val="00786850"/>
    <w:rsid w:val="00786867"/>
    <w:rsid w:val="00786E0C"/>
    <w:rsid w:val="007879D7"/>
    <w:rsid w:val="007906AF"/>
    <w:rsid w:val="00790D74"/>
    <w:rsid w:val="00791439"/>
    <w:rsid w:val="00792F76"/>
    <w:rsid w:val="0079353A"/>
    <w:rsid w:val="00793B01"/>
    <w:rsid w:val="00794ACF"/>
    <w:rsid w:val="00796E60"/>
    <w:rsid w:val="007A210B"/>
    <w:rsid w:val="007A2680"/>
    <w:rsid w:val="007A40C0"/>
    <w:rsid w:val="007A44B0"/>
    <w:rsid w:val="007A4AE4"/>
    <w:rsid w:val="007A5B84"/>
    <w:rsid w:val="007A5EE2"/>
    <w:rsid w:val="007A60D2"/>
    <w:rsid w:val="007A6CFC"/>
    <w:rsid w:val="007A7690"/>
    <w:rsid w:val="007B0B30"/>
    <w:rsid w:val="007B1828"/>
    <w:rsid w:val="007B2561"/>
    <w:rsid w:val="007B2EEB"/>
    <w:rsid w:val="007B3F29"/>
    <w:rsid w:val="007B4A13"/>
    <w:rsid w:val="007B524B"/>
    <w:rsid w:val="007B7FB4"/>
    <w:rsid w:val="007C0191"/>
    <w:rsid w:val="007C0830"/>
    <w:rsid w:val="007C2263"/>
    <w:rsid w:val="007C2865"/>
    <w:rsid w:val="007C511A"/>
    <w:rsid w:val="007C5869"/>
    <w:rsid w:val="007C65C8"/>
    <w:rsid w:val="007C67DC"/>
    <w:rsid w:val="007C6A8B"/>
    <w:rsid w:val="007D1141"/>
    <w:rsid w:val="007D341F"/>
    <w:rsid w:val="007D3662"/>
    <w:rsid w:val="007D4AAB"/>
    <w:rsid w:val="007D6043"/>
    <w:rsid w:val="007D712D"/>
    <w:rsid w:val="007D766A"/>
    <w:rsid w:val="007E047F"/>
    <w:rsid w:val="007E0542"/>
    <w:rsid w:val="007E1057"/>
    <w:rsid w:val="007E448C"/>
    <w:rsid w:val="007E5449"/>
    <w:rsid w:val="007E5713"/>
    <w:rsid w:val="007E6361"/>
    <w:rsid w:val="007E7071"/>
    <w:rsid w:val="007F0078"/>
    <w:rsid w:val="007F02BE"/>
    <w:rsid w:val="007F413B"/>
    <w:rsid w:val="007F46F2"/>
    <w:rsid w:val="007F4D7C"/>
    <w:rsid w:val="007F51A1"/>
    <w:rsid w:val="007F5E6F"/>
    <w:rsid w:val="007F67F2"/>
    <w:rsid w:val="007F6C36"/>
    <w:rsid w:val="007F782F"/>
    <w:rsid w:val="0080006E"/>
    <w:rsid w:val="00800C11"/>
    <w:rsid w:val="008021EA"/>
    <w:rsid w:val="00802A11"/>
    <w:rsid w:val="00803236"/>
    <w:rsid w:val="00806EAB"/>
    <w:rsid w:val="00807619"/>
    <w:rsid w:val="0081015C"/>
    <w:rsid w:val="008111EB"/>
    <w:rsid w:val="008147D1"/>
    <w:rsid w:val="00814CF0"/>
    <w:rsid w:val="00816150"/>
    <w:rsid w:val="00816BA3"/>
    <w:rsid w:val="00816DC4"/>
    <w:rsid w:val="00816FF5"/>
    <w:rsid w:val="00817151"/>
    <w:rsid w:val="0081771A"/>
    <w:rsid w:val="0081789F"/>
    <w:rsid w:val="00817CFB"/>
    <w:rsid w:val="008207A1"/>
    <w:rsid w:val="008211F3"/>
    <w:rsid w:val="0082172E"/>
    <w:rsid w:val="00821E4C"/>
    <w:rsid w:val="00824C20"/>
    <w:rsid w:val="00825004"/>
    <w:rsid w:val="008255C4"/>
    <w:rsid w:val="008273D1"/>
    <w:rsid w:val="008320C4"/>
    <w:rsid w:val="00832E06"/>
    <w:rsid w:val="008338E8"/>
    <w:rsid w:val="00833C59"/>
    <w:rsid w:val="00834BE5"/>
    <w:rsid w:val="008368C8"/>
    <w:rsid w:val="00837232"/>
    <w:rsid w:val="00840362"/>
    <w:rsid w:val="00841B17"/>
    <w:rsid w:val="00843F57"/>
    <w:rsid w:val="0084458B"/>
    <w:rsid w:val="00844C9C"/>
    <w:rsid w:val="00845C3C"/>
    <w:rsid w:val="00850771"/>
    <w:rsid w:val="00851403"/>
    <w:rsid w:val="008531D6"/>
    <w:rsid w:val="00854350"/>
    <w:rsid w:val="00854B2D"/>
    <w:rsid w:val="008557CD"/>
    <w:rsid w:val="008563F9"/>
    <w:rsid w:val="00856525"/>
    <w:rsid w:val="00857198"/>
    <w:rsid w:val="00861EA8"/>
    <w:rsid w:val="00864160"/>
    <w:rsid w:val="0086525A"/>
    <w:rsid w:val="00866163"/>
    <w:rsid w:val="00866389"/>
    <w:rsid w:val="008676FE"/>
    <w:rsid w:val="00867DB4"/>
    <w:rsid w:val="0087148F"/>
    <w:rsid w:val="00872627"/>
    <w:rsid w:val="008758DA"/>
    <w:rsid w:val="00875E0E"/>
    <w:rsid w:val="00877A6A"/>
    <w:rsid w:val="00877E00"/>
    <w:rsid w:val="008820CC"/>
    <w:rsid w:val="00882602"/>
    <w:rsid w:val="0088329E"/>
    <w:rsid w:val="00883403"/>
    <w:rsid w:val="00883B5A"/>
    <w:rsid w:val="008854A2"/>
    <w:rsid w:val="00885DB7"/>
    <w:rsid w:val="0088665C"/>
    <w:rsid w:val="00887594"/>
    <w:rsid w:val="0089123F"/>
    <w:rsid w:val="00891A06"/>
    <w:rsid w:val="00891EBA"/>
    <w:rsid w:val="008953D0"/>
    <w:rsid w:val="008A0833"/>
    <w:rsid w:val="008A0AD6"/>
    <w:rsid w:val="008A118E"/>
    <w:rsid w:val="008A1ADC"/>
    <w:rsid w:val="008A30D3"/>
    <w:rsid w:val="008B044F"/>
    <w:rsid w:val="008B0E8A"/>
    <w:rsid w:val="008B2553"/>
    <w:rsid w:val="008B418B"/>
    <w:rsid w:val="008B49E9"/>
    <w:rsid w:val="008B4BA2"/>
    <w:rsid w:val="008B57DD"/>
    <w:rsid w:val="008B59CF"/>
    <w:rsid w:val="008B6ED3"/>
    <w:rsid w:val="008B6F84"/>
    <w:rsid w:val="008B7597"/>
    <w:rsid w:val="008B7ECE"/>
    <w:rsid w:val="008B7F8F"/>
    <w:rsid w:val="008C17E6"/>
    <w:rsid w:val="008C1C49"/>
    <w:rsid w:val="008C467C"/>
    <w:rsid w:val="008C4B31"/>
    <w:rsid w:val="008C56F9"/>
    <w:rsid w:val="008C5BFE"/>
    <w:rsid w:val="008C735D"/>
    <w:rsid w:val="008D1C8E"/>
    <w:rsid w:val="008D3435"/>
    <w:rsid w:val="008D42CB"/>
    <w:rsid w:val="008D4744"/>
    <w:rsid w:val="008D6C55"/>
    <w:rsid w:val="008D7941"/>
    <w:rsid w:val="008E0DC1"/>
    <w:rsid w:val="008E203F"/>
    <w:rsid w:val="008E3FFF"/>
    <w:rsid w:val="008E40A2"/>
    <w:rsid w:val="008E4998"/>
    <w:rsid w:val="008E648B"/>
    <w:rsid w:val="008E6B0C"/>
    <w:rsid w:val="008E759C"/>
    <w:rsid w:val="008E7823"/>
    <w:rsid w:val="008F046C"/>
    <w:rsid w:val="008F1156"/>
    <w:rsid w:val="008F134E"/>
    <w:rsid w:val="008F2AC2"/>
    <w:rsid w:val="008F2B9C"/>
    <w:rsid w:val="008F37DB"/>
    <w:rsid w:val="008F4C8B"/>
    <w:rsid w:val="008F60D5"/>
    <w:rsid w:val="008F61DD"/>
    <w:rsid w:val="008F65E9"/>
    <w:rsid w:val="008F7B9B"/>
    <w:rsid w:val="00901115"/>
    <w:rsid w:val="0090174C"/>
    <w:rsid w:val="00901CCB"/>
    <w:rsid w:val="00901DA4"/>
    <w:rsid w:val="00901E18"/>
    <w:rsid w:val="00901F51"/>
    <w:rsid w:val="0090226E"/>
    <w:rsid w:val="00904500"/>
    <w:rsid w:val="00904569"/>
    <w:rsid w:val="00905C58"/>
    <w:rsid w:val="00907AEA"/>
    <w:rsid w:val="00910767"/>
    <w:rsid w:val="0091150A"/>
    <w:rsid w:val="009126B9"/>
    <w:rsid w:val="00912C58"/>
    <w:rsid w:val="00913EDB"/>
    <w:rsid w:val="00914776"/>
    <w:rsid w:val="009147CB"/>
    <w:rsid w:val="009152E9"/>
    <w:rsid w:val="0091613C"/>
    <w:rsid w:val="009165E4"/>
    <w:rsid w:val="00920C8C"/>
    <w:rsid w:val="00921FDF"/>
    <w:rsid w:val="009231FA"/>
    <w:rsid w:val="009232B4"/>
    <w:rsid w:val="009241DA"/>
    <w:rsid w:val="00924AFB"/>
    <w:rsid w:val="009269E4"/>
    <w:rsid w:val="00931415"/>
    <w:rsid w:val="00931614"/>
    <w:rsid w:val="0093258D"/>
    <w:rsid w:val="00932B01"/>
    <w:rsid w:val="0093422A"/>
    <w:rsid w:val="0093592A"/>
    <w:rsid w:val="00935D66"/>
    <w:rsid w:val="00936D66"/>
    <w:rsid w:val="00936FFD"/>
    <w:rsid w:val="00937834"/>
    <w:rsid w:val="00941C21"/>
    <w:rsid w:val="009421A1"/>
    <w:rsid w:val="009445D2"/>
    <w:rsid w:val="009449A4"/>
    <w:rsid w:val="0094680E"/>
    <w:rsid w:val="009511C2"/>
    <w:rsid w:val="00951781"/>
    <w:rsid w:val="009523FC"/>
    <w:rsid w:val="00952834"/>
    <w:rsid w:val="009533E8"/>
    <w:rsid w:val="009539A9"/>
    <w:rsid w:val="009543BA"/>
    <w:rsid w:val="00954B8D"/>
    <w:rsid w:val="00954B95"/>
    <w:rsid w:val="00957ACC"/>
    <w:rsid w:val="00957FB1"/>
    <w:rsid w:val="009600F9"/>
    <w:rsid w:val="0096021B"/>
    <w:rsid w:val="00960F81"/>
    <w:rsid w:val="0096110C"/>
    <w:rsid w:val="00961115"/>
    <w:rsid w:val="009624B7"/>
    <w:rsid w:val="0096268D"/>
    <w:rsid w:val="00963D33"/>
    <w:rsid w:val="00966402"/>
    <w:rsid w:val="00966C27"/>
    <w:rsid w:val="00967F7C"/>
    <w:rsid w:val="00970BDC"/>
    <w:rsid w:val="00972B17"/>
    <w:rsid w:val="00975663"/>
    <w:rsid w:val="00976B92"/>
    <w:rsid w:val="00981DD3"/>
    <w:rsid w:val="00982AFA"/>
    <w:rsid w:val="00983545"/>
    <w:rsid w:val="00983865"/>
    <w:rsid w:val="0098398F"/>
    <w:rsid w:val="009844B2"/>
    <w:rsid w:val="0098469C"/>
    <w:rsid w:val="00984791"/>
    <w:rsid w:val="0098516A"/>
    <w:rsid w:val="00986835"/>
    <w:rsid w:val="009875ED"/>
    <w:rsid w:val="0099089F"/>
    <w:rsid w:val="00990935"/>
    <w:rsid w:val="00990DCA"/>
    <w:rsid w:val="00991927"/>
    <w:rsid w:val="0099209E"/>
    <w:rsid w:val="009923E6"/>
    <w:rsid w:val="009934C7"/>
    <w:rsid w:val="0099413D"/>
    <w:rsid w:val="00994A26"/>
    <w:rsid w:val="00995682"/>
    <w:rsid w:val="00995CD1"/>
    <w:rsid w:val="00996733"/>
    <w:rsid w:val="00997052"/>
    <w:rsid w:val="009971A4"/>
    <w:rsid w:val="009A09E4"/>
    <w:rsid w:val="009A1563"/>
    <w:rsid w:val="009A26FA"/>
    <w:rsid w:val="009A2D26"/>
    <w:rsid w:val="009A4B56"/>
    <w:rsid w:val="009A6800"/>
    <w:rsid w:val="009A722A"/>
    <w:rsid w:val="009A72D9"/>
    <w:rsid w:val="009A73B2"/>
    <w:rsid w:val="009A7460"/>
    <w:rsid w:val="009A75BF"/>
    <w:rsid w:val="009B0224"/>
    <w:rsid w:val="009B13CD"/>
    <w:rsid w:val="009B1EBC"/>
    <w:rsid w:val="009B2407"/>
    <w:rsid w:val="009B34C4"/>
    <w:rsid w:val="009B392B"/>
    <w:rsid w:val="009B5690"/>
    <w:rsid w:val="009B739D"/>
    <w:rsid w:val="009C0A4B"/>
    <w:rsid w:val="009C0A7A"/>
    <w:rsid w:val="009C0F93"/>
    <w:rsid w:val="009C3788"/>
    <w:rsid w:val="009C3CF3"/>
    <w:rsid w:val="009C4A85"/>
    <w:rsid w:val="009C5DA7"/>
    <w:rsid w:val="009C5DC1"/>
    <w:rsid w:val="009C75E1"/>
    <w:rsid w:val="009D12BC"/>
    <w:rsid w:val="009D270E"/>
    <w:rsid w:val="009D28FA"/>
    <w:rsid w:val="009D6012"/>
    <w:rsid w:val="009D6C83"/>
    <w:rsid w:val="009D7383"/>
    <w:rsid w:val="009D7D8D"/>
    <w:rsid w:val="009E1681"/>
    <w:rsid w:val="009E27D2"/>
    <w:rsid w:val="009E507D"/>
    <w:rsid w:val="009E5B18"/>
    <w:rsid w:val="009E7339"/>
    <w:rsid w:val="009E7F57"/>
    <w:rsid w:val="009F0D71"/>
    <w:rsid w:val="009F475B"/>
    <w:rsid w:val="009F5448"/>
    <w:rsid w:val="009F585A"/>
    <w:rsid w:val="009F711F"/>
    <w:rsid w:val="009F78E0"/>
    <w:rsid w:val="009F7CDF"/>
    <w:rsid w:val="00A04B67"/>
    <w:rsid w:val="00A0503C"/>
    <w:rsid w:val="00A051F8"/>
    <w:rsid w:val="00A05372"/>
    <w:rsid w:val="00A053AF"/>
    <w:rsid w:val="00A0611B"/>
    <w:rsid w:val="00A06812"/>
    <w:rsid w:val="00A105CB"/>
    <w:rsid w:val="00A10787"/>
    <w:rsid w:val="00A10FD7"/>
    <w:rsid w:val="00A120A3"/>
    <w:rsid w:val="00A12524"/>
    <w:rsid w:val="00A14F69"/>
    <w:rsid w:val="00A17D95"/>
    <w:rsid w:val="00A17DE4"/>
    <w:rsid w:val="00A202D9"/>
    <w:rsid w:val="00A216BE"/>
    <w:rsid w:val="00A2174E"/>
    <w:rsid w:val="00A21E6A"/>
    <w:rsid w:val="00A228BE"/>
    <w:rsid w:val="00A23054"/>
    <w:rsid w:val="00A2337F"/>
    <w:rsid w:val="00A244D2"/>
    <w:rsid w:val="00A245EE"/>
    <w:rsid w:val="00A2561D"/>
    <w:rsid w:val="00A25713"/>
    <w:rsid w:val="00A277B8"/>
    <w:rsid w:val="00A30050"/>
    <w:rsid w:val="00A31A0C"/>
    <w:rsid w:val="00A32DF2"/>
    <w:rsid w:val="00A34196"/>
    <w:rsid w:val="00A35E46"/>
    <w:rsid w:val="00A35E70"/>
    <w:rsid w:val="00A36FD9"/>
    <w:rsid w:val="00A3792A"/>
    <w:rsid w:val="00A40CA9"/>
    <w:rsid w:val="00A41D5A"/>
    <w:rsid w:val="00A41F86"/>
    <w:rsid w:val="00A430DC"/>
    <w:rsid w:val="00A44727"/>
    <w:rsid w:val="00A50F90"/>
    <w:rsid w:val="00A51BD2"/>
    <w:rsid w:val="00A53A62"/>
    <w:rsid w:val="00A53F97"/>
    <w:rsid w:val="00A5401C"/>
    <w:rsid w:val="00A55874"/>
    <w:rsid w:val="00A563FB"/>
    <w:rsid w:val="00A56FFB"/>
    <w:rsid w:val="00A605D1"/>
    <w:rsid w:val="00A60977"/>
    <w:rsid w:val="00A616D9"/>
    <w:rsid w:val="00A616FF"/>
    <w:rsid w:val="00A618B3"/>
    <w:rsid w:val="00A628FA"/>
    <w:rsid w:val="00A6329B"/>
    <w:rsid w:val="00A63D36"/>
    <w:rsid w:val="00A63FD1"/>
    <w:rsid w:val="00A63FE4"/>
    <w:rsid w:val="00A6514B"/>
    <w:rsid w:val="00A671AB"/>
    <w:rsid w:val="00A67487"/>
    <w:rsid w:val="00A70DB1"/>
    <w:rsid w:val="00A71398"/>
    <w:rsid w:val="00A7195E"/>
    <w:rsid w:val="00A71CC1"/>
    <w:rsid w:val="00A72D23"/>
    <w:rsid w:val="00A73C94"/>
    <w:rsid w:val="00A80114"/>
    <w:rsid w:val="00A80F65"/>
    <w:rsid w:val="00A818F8"/>
    <w:rsid w:val="00A82F9F"/>
    <w:rsid w:val="00A8362C"/>
    <w:rsid w:val="00A8483D"/>
    <w:rsid w:val="00A85A5C"/>
    <w:rsid w:val="00A85B62"/>
    <w:rsid w:val="00A86F46"/>
    <w:rsid w:val="00A90C24"/>
    <w:rsid w:val="00A90EF0"/>
    <w:rsid w:val="00A926BB"/>
    <w:rsid w:val="00A94824"/>
    <w:rsid w:val="00A95CC5"/>
    <w:rsid w:val="00A96B0F"/>
    <w:rsid w:val="00A9757E"/>
    <w:rsid w:val="00A97B33"/>
    <w:rsid w:val="00AA1E7B"/>
    <w:rsid w:val="00AA1F94"/>
    <w:rsid w:val="00AA269F"/>
    <w:rsid w:val="00AA29D0"/>
    <w:rsid w:val="00AA2A63"/>
    <w:rsid w:val="00AA2EB6"/>
    <w:rsid w:val="00AA2F45"/>
    <w:rsid w:val="00AA4DA6"/>
    <w:rsid w:val="00AA6829"/>
    <w:rsid w:val="00AB062E"/>
    <w:rsid w:val="00AB1345"/>
    <w:rsid w:val="00AB4C09"/>
    <w:rsid w:val="00AB58E7"/>
    <w:rsid w:val="00AB5C9D"/>
    <w:rsid w:val="00AC0701"/>
    <w:rsid w:val="00AC1C08"/>
    <w:rsid w:val="00AC238D"/>
    <w:rsid w:val="00AC2AA9"/>
    <w:rsid w:val="00AC50CC"/>
    <w:rsid w:val="00AC58AE"/>
    <w:rsid w:val="00AC6076"/>
    <w:rsid w:val="00AC6426"/>
    <w:rsid w:val="00AC6FA8"/>
    <w:rsid w:val="00AD00F1"/>
    <w:rsid w:val="00AD0E13"/>
    <w:rsid w:val="00AD1E28"/>
    <w:rsid w:val="00AD23A3"/>
    <w:rsid w:val="00AD2622"/>
    <w:rsid w:val="00AD2CA9"/>
    <w:rsid w:val="00AD33E9"/>
    <w:rsid w:val="00AD3A88"/>
    <w:rsid w:val="00AD7690"/>
    <w:rsid w:val="00AE0C01"/>
    <w:rsid w:val="00AE120C"/>
    <w:rsid w:val="00AE1512"/>
    <w:rsid w:val="00AE2337"/>
    <w:rsid w:val="00AE2B5F"/>
    <w:rsid w:val="00AE63F6"/>
    <w:rsid w:val="00AE6641"/>
    <w:rsid w:val="00AE6C00"/>
    <w:rsid w:val="00AE76F2"/>
    <w:rsid w:val="00AF1516"/>
    <w:rsid w:val="00AF25A1"/>
    <w:rsid w:val="00AF2907"/>
    <w:rsid w:val="00AF3FC0"/>
    <w:rsid w:val="00AF4A1B"/>
    <w:rsid w:val="00AF7F03"/>
    <w:rsid w:val="00B00749"/>
    <w:rsid w:val="00B00CD0"/>
    <w:rsid w:val="00B01091"/>
    <w:rsid w:val="00B012C1"/>
    <w:rsid w:val="00B01934"/>
    <w:rsid w:val="00B02C90"/>
    <w:rsid w:val="00B07DB2"/>
    <w:rsid w:val="00B10169"/>
    <w:rsid w:val="00B12153"/>
    <w:rsid w:val="00B1252B"/>
    <w:rsid w:val="00B12C79"/>
    <w:rsid w:val="00B12ED3"/>
    <w:rsid w:val="00B14778"/>
    <w:rsid w:val="00B15B8F"/>
    <w:rsid w:val="00B15EE3"/>
    <w:rsid w:val="00B16928"/>
    <w:rsid w:val="00B17271"/>
    <w:rsid w:val="00B173A2"/>
    <w:rsid w:val="00B20FA3"/>
    <w:rsid w:val="00B21BAA"/>
    <w:rsid w:val="00B21DC2"/>
    <w:rsid w:val="00B23107"/>
    <w:rsid w:val="00B273D3"/>
    <w:rsid w:val="00B310B3"/>
    <w:rsid w:val="00B32A4F"/>
    <w:rsid w:val="00B32A63"/>
    <w:rsid w:val="00B32D33"/>
    <w:rsid w:val="00B34600"/>
    <w:rsid w:val="00B3476C"/>
    <w:rsid w:val="00B37945"/>
    <w:rsid w:val="00B41824"/>
    <w:rsid w:val="00B41B03"/>
    <w:rsid w:val="00B43D4B"/>
    <w:rsid w:val="00B459F4"/>
    <w:rsid w:val="00B50549"/>
    <w:rsid w:val="00B50D71"/>
    <w:rsid w:val="00B52B55"/>
    <w:rsid w:val="00B530D5"/>
    <w:rsid w:val="00B548F1"/>
    <w:rsid w:val="00B5530B"/>
    <w:rsid w:val="00B55B83"/>
    <w:rsid w:val="00B56BDE"/>
    <w:rsid w:val="00B57444"/>
    <w:rsid w:val="00B5782E"/>
    <w:rsid w:val="00B61723"/>
    <w:rsid w:val="00B6301F"/>
    <w:rsid w:val="00B640C1"/>
    <w:rsid w:val="00B64DCA"/>
    <w:rsid w:val="00B65AEB"/>
    <w:rsid w:val="00B6674C"/>
    <w:rsid w:val="00B70D2F"/>
    <w:rsid w:val="00B70EBA"/>
    <w:rsid w:val="00B711D4"/>
    <w:rsid w:val="00B729D8"/>
    <w:rsid w:val="00B73CCF"/>
    <w:rsid w:val="00B74E04"/>
    <w:rsid w:val="00B76492"/>
    <w:rsid w:val="00B768A6"/>
    <w:rsid w:val="00B8149D"/>
    <w:rsid w:val="00B81F1F"/>
    <w:rsid w:val="00B82B93"/>
    <w:rsid w:val="00B83D03"/>
    <w:rsid w:val="00B84198"/>
    <w:rsid w:val="00B8460F"/>
    <w:rsid w:val="00B85CBC"/>
    <w:rsid w:val="00B86186"/>
    <w:rsid w:val="00B86A47"/>
    <w:rsid w:val="00B86C28"/>
    <w:rsid w:val="00B90252"/>
    <w:rsid w:val="00B90506"/>
    <w:rsid w:val="00B93A37"/>
    <w:rsid w:val="00B94CAE"/>
    <w:rsid w:val="00B95DAE"/>
    <w:rsid w:val="00B97FB9"/>
    <w:rsid w:val="00BA1AD8"/>
    <w:rsid w:val="00BA1CC4"/>
    <w:rsid w:val="00BA21A8"/>
    <w:rsid w:val="00BA4464"/>
    <w:rsid w:val="00BA46B5"/>
    <w:rsid w:val="00BA5E32"/>
    <w:rsid w:val="00BA771B"/>
    <w:rsid w:val="00BB058F"/>
    <w:rsid w:val="00BB4285"/>
    <w:rsid w:val="00BB52FD"/>
    <w:rsid w:val="00BB5926"/>
    <w:rsid w:val="00BB6916"/>
    <w:rsid w:val="00BC457E"/>
    <w:rsid w:val="00BC495B"/>
    <w:rsid w:val="00BC57BE"/>
    <w:rsid w:val="00BC595E"/>
    <w:rsid w:val="00BC6412"/>
    <w:rsid w:val="00BC6B82"/>
    <w:rsid w:val="00BC7984"/>
    <w:rsid w:val="00BC7BC9"/>
    <w:rsid w:val="00BD0384"/>
    <w:rsid w:val="00BD0AEF"/>
    <w:rsid w:val="00BD1081"/>
    <w:rsid w:val="00BD2737"/>
    <w:rsid w:val="00BD349F"/>
    <w:rsid w:val="00BD406C"/>
    <w:rsid w:val="00BD47D1"/>
    <w:rsid w:val="00BD52C0"/>
    <w:rsid w:val="00BD57EA"/>
    <w:rsid w:val="00BD59DA"/>
    <w:rsid w:val="00BD627C"/>
    <w:rsid w:val="00BD645D"/>
    <w:rsid w:val="00BD66FF"/>
    <w:rsid w:val="00BD6836"/>
    <w:rsid w:val="00BD683B"/>
    <w:rsid w:val="00BE28BF"/>
    <w:rsid w:val="00BE29DF"/>
    <w:rsid w:val="00BE30D0"/>
    <w:rsid w:val="00BE42BC"/>
    <w:rsid w:val="00BE486B"/>
    <w:rsid w:val="00BE4D57"/>
    <w:rsid w:val="00BE556A"/>
    <w:rsid w:val="00BE6D65"/>
    <w:rsid w:val="00BE71DB"/>
    <w:rsid w:val="00BE7DE4"/>
    <w:rsid w:val="00BF04D5"/>
    <w:rsid w:val="00BF0B74"/>
    <w:rsid w:val="00BF261D"/>
    <w:rsid w:val="00BF2B3F"/>
    <w:rsid w:val="00BF2E66"/>
    <w:rsid w:val="00BF3133"/>
    <w:rsid w:val="00BF3C9D"/>
    <w:rsid w:val="00BF45B8"/>
    <w:rsid w:val="00BF5B42"/>
    <w:rsid w:val="00BF639C"/>
    <w:rsid w:val="00C010A9"/>
    <w:rsid w:val="00C01EE5"/>
    <w:rsid w:val="00C0224F"/>
    <w:rsid w:val="00C035EA"/>
    <w:rsid w:val="00C03A39"/>
    <w:rsid w:val="00C057F7"/>
    <w:rsid w:val="00C063EB"/>
    <w:rsid w:val="00C068A4"/>
    <w:rsid w:val="00C06E63"/>
    <w:rsid w:val="00C06FF4"/>
    <w:rsid w:val="00C07868"/>
    <w:rsid w:val="00C10FE2"/>
    <w:rsid w:val="00C115F3"/>
    <w:rsid w:val="00C14146"/>
    <w:rsid w:val="00C15ECF"/>
    <w:rsid w:val="00C211A5"/>
    <w:rsid w:val="00C229F5"/>
    <w:rsid w:val="00C22F58"/>
    <w:rsid w:val="00C22F69"/>
    <w:rsid w:val="00C23335"/>
    <w:rsid w:val="00C23A98"/>
    <w:rsid w:val="00C25912"/>
    <w:rsid w:val="00C26103"/>
    <w:rsid w:val="00C30533"/>
    <w:rsid w:val="00C31A20"/>
    <w:rsid w:val="00C31D2F"/>
    <w:rsid w:val="00C32690"/>
    <w:rsid w:val="00C32A50"/>
    <w:rsid w:val="00C32C2E"/>
    <w:rsid w:val="00C33009"/>
    <w:rsid w:val="00C3501C"/>
    <w:rsid w:val="00C35407"/>
    <w:rsid w:val="00C37448"/>
    <w:rsid w:val="00C40908"/>
    <w:rsid w:val="00C43463"/>
    <w:rsid w:val="00C43623"/>
    <w:rsid w:val="00C448B7"/>
    <w:rsid w:val="00C46331"/>
    <w:rsid w:val="00C4738F"/>
    <w:rsid w:val="00C517EF"/>
    <w:rsid w:val="00C5322A"/>
    <w:rsid w:val="00C53A76"/>
    <w:rsid w:val="00C5459A"/>
    <w:rsid w:val="00C559D2"/>
    <w:rsid w:val="00C56051"/>
    <w:rsid w:val="00C5623E"/>
    <w:rsid w:val="00C57904"/>
    <w:rsid w:val="00C57FF3"/>
    <w:rsid w:val="00C63F32"/>
    <w:rsid w:val="00C642E7"/>
    <w:rsid w:val="00C645EF"/>
    <w:rsid w:val="00C6535B"/>
    <w:rsid w:val="00C66D43"/>
    <w:rsid w:val="00C72452"/>
    <w:rsid w:val="00C72459"/>
    <w:rsid w:val="00C727D0"/>
    <w:rsid w:val="00C73679"/>
    <w:rsid w:val="00C73C73"/>
    <w:rsid w:val="00C73EB1"/>
    <w:rsid w:val="00C74076"/>
    <w:rsid w:val="00C74BFA"/>
    <w:rsid w:val="00C76E42"/>
    <w:rsid w:val="00C7705F"/>
    <w:rsid w:val="00C77D77"/>
    <w:rsid w:val="00C81FEC"/>
    <w:rsid w:val="00C828D7"/>
    <w:rsid w:val="00C82C20"/>
    <w:rsid w:val="00C83174"/>
    <w:rsid w:val="00C8331C"/>
    <w:rsid w:val="00C84A7C"/>
    <w:rsid w:val="00C86603"/>
    <w:rsid w:val="00C8686B"/>
    <w:rsid w:val="00C911AD"/>
    <w:rsid w:val="00C92266"/>
    <w:rsid w:val="00C935AB"/>
    <w:rsid w:val="00C9377B"/>
    <w:rsid w:val="00C93B1F"/>
    <w:rsid w:val="00C9414D"/>
    <w:rsid w:val="00C9560B"/>
    <w:rsid w:val="00C95861"/>
    <w:rsid w:val="00C95A2C"/>
    <w:rsid w:val="00C95A48"/>
    <w:rsid w:val="00C96DDD"/>
    <w:rsid w:val="00CA02F2"/>
    <w:rsid w:val="00CA7BA5"/>
    <w:rsid w:val="00CB19C5"/>
    <w:rsid w:val="00CB2C50"/>
    <w:rsid w:val="00CB2C96"/>
    <w:rsid w:val="00CB4C03"/>
    <w:rsid w:val="00CB51FA"/>
    <w:rsid w:val="00CB581A"/>
    <w:rsid w:val="00CB5CBE"/>
    <w:rsid w:val="00CB67C8"/>
    <w:rsid w:val="00CB69AB"/>
    <w:rsid w:val="00CB6DBC"/>
    <w:rsid w:val="00CC4004"/>
    <w:rsid w:val="00CC447F"/>
    <w:rsid w:val="00CD1A7D"/>
    <w:rsid w:val="00CD2265"/>
    <w:rsid w:val="00CD374E"/>
    <w:rsid w:val="00CD3E56"/>
    <w:rsid w:val="00CD458A"/>
    <w:rsid w:val="00CD4DD9"/>
    <w:rsid w:val="00CD5FC1"/>
    <w:rsid w:val="00CD6AC3"/>
    <w:rsid w:val="00CD7595"/>
    <w:rsid w:val="00CD7F2F"/>
    <w:rsid w:val="00CE07D7"/>
    <w:rsid w:val="00CE0A92"/>
    <w:rsid w:val="00CE159C"/>
    <w:rsid w:val="00CE1997"/>
    <w:rsid w:val="00CE6135"/>
    <w:rsid w:val="00CE68A3"/>
    <w:rsid w:val="00CF2286"/>
    <w:rsid w:val="00CF3381"/>
    <w:rsid w:val="00CF3F2B"/>
    <w:rsid w:val="00CF5C42"/>
    <w:rsid w:val="00CF62F7"/>
    <w:rsid w:val="00D00B5F"/>
    <w:rsid w:val="00D00E21"/>
    <w:rsid w:val="00D01212"/>
    <w:rsid w:val="00D0155C"/>
    <w:rsid w:val="00D01FA9"/>
    <w:rsid w:val="00D02655"/>
    <w:rsid w:val="00D04802"/>
    <w:rsid w:val="00D07DEA"/>
    <w:rsid w:val="00D11850"/>
    <w:rsid w:val="00D14C35"/>
    <w:rsid w:val="00D14C92"/>
    <w:rsid w:val="00D1514E"/>
    <w:rsid w:val="00D158D7"/>
    <w:rsid w:val="00D16700"/>
    <w:rsid w:val="00D16E91"/>
    <w:rsid w:val="00D1713D"/>
    <w:rsid w:val="00D17B1A"/>
    <w:rsid w:val="00D22415"/>
    <w:rsid w:val="00D23379"/>
    <w:rsid w:val="00D23F11"/>
    <w:rsid w:val="00D267BA"/>
    <w:rsid w:val="00D26861"/>
    <w:rsid w:val="00D27417"/>
    <w:rsid w:val="00D27682"/>
    <w:rsid w:val="00D307F8"/>
    <w:rsid w:val="00D31646"/>
    <w:rsid w:val="00D33565"/>
    <w:rsid w:val="00D340F9"/>
    <w:rsid w:val="00D34B0A"/>
    <w:rsid w:val="00D34F6C"/>
    <w:rsid w:val="00D354DA"/>
    <w:rsid w:val="00D36820"/>
    <w:rsid w:val="00D404D2"/>
    <w:rsid w:val="00D41A34"/>
    <w:rsid w:val="00D41C3F"/>
    <w:rsid w:val="00D4257E"/>
    <w:rsid w:val="00D42664"/>
    <w:rsid w:val="00D4483F"/>
    <w:rsid w:val="00D45D5A"/>
    <w:rsid w:val="00D46F38"/>
    <w:rsid w:val="00D4738B"/>
    <w:rsid w:val="00D473D6"/>
    <w:rsid w:val="00D476A7"/>
    <w:rsid w:val="00D516AF"/>
    <w:rsid w:val="00D51B72"/>
    <w:rsid w:val="00D52485"/>
    <w:rsid w:val="00D52898"/>
    <w:rsid w:val="00D57764"/>
    <w:rsid w:val="00D601F6"/>
    <w:rsid w:val="00D602E2"/>
    <w:rsid w:val="00D60BAC"/>
    <w:rsid w:val="00D61167"/>
    <w:rsid w:val="00D61177"/>
    <w:rsid w:val="00D6172F"/>
    <w:rsid w:val="00D6214F"/>
    <w:rsid w:val="00D621BA"/>
    <w:rsid w:val="00D64BFD"/>
    <w:rsid w:val="00D65509"/>
    <w:rsid w:val="00D66AAF"/>
    <w:rsid w:val="00D67A09"/>
    <w:rsid w:val="00D70619"/>
    <w:rsid w:val="00D7127B"/>
    <w:rsid w:val="00D72FFE"/>
    <w:rsid w:val="00D73BBC"/>
    <w:rsid w:val="00D740C7"/>
    <w:rsid w:val="00D75011"/>
    <w:rsid w:val="00D753EE"/>
    <w:rsid w:val="00D762E5"/>
    <w:rsid w:val="00D76655"/>
    <w:rsid w:val="00D77A1F"/>
    <w:rsid w:val="00D77D24"/>
    <w:rsid w:val="00D8078B"/>
    <w:rsid w:val="00D8189B"/>
    <w:rsid w:val="00D84A61"/>
    <w:rsid w:val="00D8519A"/>
    <w:rsid w:val="00D85847"/>
    <w:rsid w:val="00D85DDD"/>
    <w:rsid w:val="00D87020"/>
    <w:rsid w:val="00D87F82"/>
    <w:rsid w:val="00D901F2"/>
    <w:rsid w:val="00D9092F"/>
    <w:rsid w:val="00D923E4"/>
    <w:rsid w:val="00D950C6"/>
    <w:rsid w:val="00D956EF"/>
    <w:rsid w:val="00D957E9"/>
    <w:rsid w:val="00D95A52"/>
    <w:rsid w:val="00D967BD"/>
    <w:rsid w:val="00D96CD4"/>
    <w:rsid w:val="00D96EE9"/>
    <w:rsid w:val="00DA1A0F"/>
    <w:rsid w:val="00DA2A63"/>
    <w:rsid w:val="00DA3706"/>
    <w:rsid w:val="00DA441B"/>
    <w:rsid w:val="00DA4890"/>
    <w:rsid w:val="00DA52D9"/>
    <w:rsid w:val="00DA5B48"/>
    <w:rsid w:val="00DA6D38"/>
    <w:rsid w:val="00DA7570"/>
    <w:rsid w:val="00DB0013"/>
    <w:rsid w:val="00DB0A2D"/>
    <w:rsid w:val="00DB2809"/>
    <w:rsid w:val="00DB435E"/>
    <w:rsid w:val="00DB445E"/>
    <w:rsid w:val="00DB5DE1"/>
    <w:rsid w:val="00DB6683"/>
    <w:rsid w:val="00DB743C"/>
    <w:rsid w:val="00DB7608"/>
    <w:rsid w:val="00DC12AD"/>
    <w:rsid w:val="00DC2222"/>
    <w:rsid w:val="00DC27D6"/>
    <w:rsid w:val="00DC3292"/>
    <w:rsid w:val="00DC3CDF"/>
    <w:rsid w:val="00DC6088"/>
    <w:rsid w:val="00DC6DC4"/>
    <w:rsid w:val="00DD115A"/>
    <w:rsid w:val="00DD1D13"/>
    <w:rsid w:val="00DD2BBD"/>
    <w:rsid w:val="00DD3209"/>
    <w:rsid w:val="00DD6424"/>
    <w:rsid w:val="00DE0297"/>
    <w:rsid w:val="00DE0917"/>
    <w:rsid w:val="00DE1212"/>
    <w:rsid w:val="00DE170C"/>
    <w:rsid w:val="00DE48A9"/>
    <w:rsid w:val="00DE7D43"/>
    <w:rsid w:val="00DF0009"/>
    <w:rsid w:val="00DF0A10"/>
    <w:rsid w:val="00DF40F3"/>
    <w:rsid w:val="00DF4B27"/>
    <w:rsid w:val="00DF4F6C"/>
    <w:rsid w:val="00DF7FD5"/>
    <w:rsid w:val="00E0063E"/>
    <w:rsid w:val="00E01C3E"/>
    <w:rsid w:val="00E0228F"/>
    <w:rsid w:val="00E0334F"/>
    <w:rsid w:val="00E04002"/>
    <w:rsid w:val="00E042A4"/>
    <w:rsid w:val="00E047BB"/>
    <w:rsid w:val="00E066AE"/>
    <w:rsid w:val="00E06BB6"/>
    <w:rsid w:val="00E0707D"/>
    <w:rsid w:val="00E10291"/>
    <w:rsid w:val="00E11D01"/>
    <w:rsid w:val="00E12038"/>
    <w:rsid w:val="00E128DE"/>
    <w:rsid w:val="00E12BD8"/>
    <w:rsid w:val="00E12E64"/>
    <w:rsid w:val="00E13053"/>
    <w:rsid w:val="00E143B8"/>
    <w:rsid w:val="00E152F1"/>
    <w:rsid w:val="00E161E3"/>
    <w:rsid w:val="00E17EB3"/>
    <w:rsid w:val="00E239DE"/>
    <w:rsid w:val="00E24518"/>
    <w:rsid w:val="00E25F62"/>
    <w:rsid w:val="00E2625F"/>
    <w:rsid w:val="00E26B28"/>
    <w:rsid w:val="00E26D6D"/>
    <w:rsid w:val="00E31824"/>
    <w:rsid w:val="00E32556"/>
    <w:rsid w:val="00E33515"/>
    <w:rsid w:val="00E34F83"/>
    <w:rsid w:val="00E35E72"/>
    <w:rsid w:val="00E369F0"/>
    <w:rsid w:val="00E36D07"/>
    <w:rsid w:val="00E40519"/>
    <w:rsid w:val="00E42C23"/>
    <w:rsid w:val="00E43376"/>
    <w:rsid w:val="00E44418"/>
    <w:rsid w:val="00E44994"/>
    <w:rsid w:val="00E4513B"/>
    <w:rsid w:val="00E46E9B"/>
    <w:rsid w:val="00E46FD0"/>
    <w:rsid w:val="00E476EF"/>
    <w:rsid w:val="00E505A9"/>
    <w:rsid w:val="00E51A82"/>
    <w:rsid w:val="00E52F76"/>
    <w:rsid w:val="00E5436C"/>
    <w:rsid w:val="00E54DEE"/>
    <w:rsid w:val="00E575AB"/>
    <w:rsid w:val="00E57A03"/>
    <w:rsid w:val="00E617A1"/>
    <w:rsid w:val="00E62412"/>
    <w:rsid w:val="00E64D75"/>
    <w:rsid w:val="00E6523D"/>
    <w:rsid w:val="00E65263"/>
    <w:rsid w:val="00E66137"/>
    <w:rsid w:val="00E66D8F"/>
    <w:rsid w:val="00E675FA"/>
    <w:rsid w:val="00E718B7"/>
    <w:rsid w:val="00E718BB"/>
    <w:rsid w:val="00E71DBD"/>
    <w:rsid w:val="00E729DA"/>
    <w:rsid w:val="00E73748"/>
    <w:rsid w:val="00E75AC1"/>
    <w:rsid w:val="00E75AF9"/>
    <w:rsid w:val="00E76274"/>
    <w:rsid w:val="00E77741"/>
    <w:rsid w:val="00E803A4"/>
    <w:rsid w:val="00E80827"/>
    <w:rsid w:val="00E81149"/>
    <w:rsid w:val="00E81CBC"/>
    <w:rsid w:val="00E82766"/>
    <w:rsid w:val="00E84D04"/>
    <w:rsid w:val="00E85304"/>
    <w:rsid w:val="00E858AE"/>
    <w:rsid w:val="00E8708D"/>
    <w:rsid w:val="00E901E2"/>
    <w:rsid w:val="00E91574"/>
    <w:rsid w:val="00E915BC"/>
    <w:rsid w:val="00E924AD"/>
    <w:rsid w:val="00E93449"/>
    <w:rsid w:val="00E93C7F"/>
    <w:rsid w:val="00E94005"/>
    <w:rsid w:val="00EA0ACD"/>
    <w:rsid w:val="00EA1D5B"/>
    <w:rsid w:val="00EA211B"/>
    <w:rsid w:val="00EA359D"/>
    <w:rsid w:val="00EA7384"/>
    <w:rsid w:val="00EA74CB"/>
    <w:rsid w:val="00EB1AEE"/>
    <w:rsid w:val="00EB1BF2"/>
    <w:rsid w:val="00EB374F"/>
    <w:rsid w:val="00EB3A6F"/>
    <w:rsid w:val="00EB40B5"/>
    <w:rsid w:val="00EB5764"/>
    <w:rsid w:val="00EB6B42"/>
    <w:rsid w:val="00EC0002"/>
    <w:rsid w:val="00EC0790"/>
    <w:rsid w:val="00EC0E4C"/>
    <w:rsid w:val="00EC0F08"/>
    <w:rsid w:val="00EC5725"/>
    <w:rsid w:val="00EC67FF"/>
    <w:rsid w:val="00EC7D4C"/>
    <w:rsid w:val="00ED1B6C"/>
    <w:rsid w:val="00ED1EEB"/>
    <w:rsid w:val="00ED4467"/>
    <w:rsid w:val="00ED672D"/>
    <w:rsid w:val="00ED7338"/>
    <w:rsid w:val="00EE04FD"/>
    <w:rsid w:val="00EE1DBC"/>
    <w:rsid w:val="00EE2490"/>
    <w:rsid w:val="00EE2D9D"/>
    <w:rsid w:val="00EE2DFD"/>
    <w:rsid w:val="00EE3CCA"/>
    <w:rsid w:val="00EE3D8E"/>
    <w:rsid w:val="00EE3F6D"/>
    <w:rsid w:val="00EE4598"/>
    <w:rsid w:val="00EE5E54"/>
    <w:rsid w:val="00EF0C4B"/>
    <w:rsid w:val="00EF3F29"/>
    <w:rsid w:val="00EF52A0"/>
    <w:rsid w:val="00EF7090"/>
    <w:rsid w:val="00EF7A71"/>
    <w:rsid w:val="00EF7B6F"/>
    <w:rsid w:val="00F0035F"/>
    <w:rsid w:val="00F014FC"/>
    <w:rsid w:val="00F02D45"/>
    <w:rsid w:val="00F02D9B"/>
    <w:rsid w:val="00F03036"/>
    <w:rsid w:val="00F03DDE"/>
    <w:rsid w:val="00F04382"/>
    <w:rsid w:val="00F05015"/>
    <w:rsid w:val="00F05AAD"/>
    <w:rsid w:val="00F05C8A"/>
    <w:rsid w:val="00F119DD"/>
    <w:rsid w:val="00F13391"/>
    <w:rsid w:val="00F14CC6"/>
    <w:rsid w:val="00F15AD9"/>
    <w:rsid w:val="00F16167"/>
    <w:rsid w:val="00F167C8"/>
    <w:rsid w:val="00F201EE"/>
    <w:rsid w:val="00F20486"/>
    <w:rsid w:val="00F22BDF"/>
    <w:rsid w:val="00F22CA0"/>
    <w:rsid w:val="00F230CE"/>
    <w:rsid w:val="00F23518"/>
    <w:rsid w:val="00F24D94"/>
    <w:rsid w:val="00F254F5"/>
    <w:rsid w:val="00F263B3"/>
    <w:rsid w:val="00F263C9"/>
    <w:rsid w:val="00F27120"/>
    <w:rsid w:val="00F27ABF"/>
    <w:rsid w:val="00F308E8"/>
    <w:rsid w:val="00F34F8F"/>
    <w:rsid w:val="00F35259"/>
    <w:rsid w:val="00F3603F"/>
    <w:rsid w:val="00F361D7"/>
    <w:rsid w:val="00F371A5"/>
    <w:rsid w:val="00F377E0"/>
    <w:rsid w:val="00F4002E"/>
    <w:rsid w:val="00F413D4"/>
    <w:rsid w:val="00F42775"/>
    <w:rsid w:val="00F46231"/>
    <w:rsid w:val="00F466D7"/>
    <w:rsid w:val="00F471B0"/>
    <w:rsid w:val="00F472DD"/>
    <w:rsid w:val="00F502BD"/>
    <w:rsid w:val="00F50985"/>
    <w:rsid w:val="00F50A5D"/>
    <w:rsid w:val="00F50F76"/>
    <w:rsid w:val="00F5239D"/>
    <w:rsid w:val="00F52725"/>
    <w:rsid w:val="00F54E7E"/>
    <w:rsid w:val="00F55063"/>
    <w:rsid w:val="00F61D12"/>
    <w:rsid w:val="00F6204F"/>
    <w:rsid w:val="00F6353A"/>
    <w:rsid w:val="00F6361E"/>
    <w:rsid w:val="00F643CC"/>
    <w:rsid w:val="00F64FB2"/>
    <w:rsid w:val="00F65230"/>
    <w:rsid w:val="00F658D6"/>
    <w:rsid w:val="00F66476"/>
    <w:rsid w:val="00F667CD"/>
    <w:rsid w:val="00F716AF"/>
    <w:rsid w:val="00F72058"/>
    <w:rsid w:val="00F72D19"/>
    <w:rsid w:val="00F73E0D"/>
    <w:rsid w:val="00F74A40"/>
    <w:rsid w:val="00F75351"/>
    <w:rsid w:val="00F76C8A"/>
    <w:rsid w:val="00F81AF6"/>
    <w:rsid w:val="00F81ECA"/>
    <w:rsid w:val="00F822D6"/>
    <w:rsid w:val="00F824E4"/>
    <w:rsid w:val="00F83049"/>
    <w:rsid w:val="00F8445D"/>
    <w:rsid w:val="00F85357"/>
    <w:rsid w:val="00F874B2"/>
    <w:rsid w:val="00F87C8C"/>
    <w:rsid w:val="00F87CA2"/>
    <w:rsid w:val="00F91050"/>
    <w:rsid w:val="00F91BF7"/>
    <w:rsid w:val="00F93657"/>
    <w:rsid w:val="00F93BEA"/>
    <w:rsid w:val="00F949F1"/>
    <w:rsid w:val="00F94CBA"/>
    <w:rsid w:val="00F95883"/>
    <w:rsid w:val="00F95C7F"/>
    <w:rsid w:val="00F967B0"/>
    <w:rsid w:val="00F974CA"/>
    <w:rsid w:val="00F979E8"/>
    <w:rsid w:val="00FA1964"/>
    <w:rsid w:val="00FA1C53"/>
    <w:rsid w:val="00FA2EAA"/>
    <w:rsid w:val="00FA5CC5"/>
    <w:rsid w:val="00FA5D53"/>
    <w:rsid w:val="00FA6D63"/>
    <w:rsid w:val="00FB153F"/>
    <w:rsid w:val="00FB27B8"/>
    <w:rsid w:val="00FB389A"/>
    <w:rsid w:val="00FB5826"/>
    <w:rsid w:val="00FB6126"/>
    <w:rsid w:val="00FB744E"/>
    <w:rsid w:val="00FC0C43"/>
    <w:rsid w:val="00FC134E"/>
    <w:rsid w:val="00FC1898"/>
    <w:rsid w:val="00FC1AE8"/>
    <w:rsid w:val="00FC2668"/>
    <w:rsid w:val="00FC4A6D"/>
    <w:rsid w:val="00FC565B"/>
    <w:rsid w:val="00FC5827"/>
    <w:rsid w:val="00FC61CC"/>
    <w:rsid w:val="00FC695F"/>
    <w:rsid w:val="00FC76D8"/>
    <w:rsid w:val="00FD0172"/>
    <w:rsid w:val="00FD02F5"/>
    <w:rsid w:val="00FD2F5E"/>
    <w:rsid w:val="00FD4547"/>
    <w:rsid w:val="00FD5760"/>
    <w:rsid w:val="00FD7603"/>
    <w:rsid w:val="00FE0BBF"/>
    <w:rsid w:val="00FE12FD"/>
    <w:rsid w:val="00FE2496"/>
    <w:rsid w:val="00FE26BF"/>
    <w:rsid w:val="00FE28AC"/>
    <w:rsid w:val="00FE4071"/>
    <w:rsid w:val="00FE42D1"/>
    <w:rsid w:val="00FE42F1"/>
    <w:rsid w:val="00FE475F"/>
    <w:rsid w:val="00FE4988"/>
    <w:rsid w:val="00FE5011"/>
    <w:rsid w:val="00FE5D45"/>
    <w:rsid w:val="00FE647A"/>
    <w:rsid w:val="00FF1C63"/>
    <w:rsid w:val="00FF3588"/>
    <w:rsid w:val="00FF3DBD"/>
    <w:rsid w:val="00FF7A11"/>
    <w:rsid w:val="00F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01DFCC"/>
  <w15:docId w15:val="{3CE2CDC3-4FBE-4B73-B5F5-25AD3422D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200"/>
    <w:pPr>
      <w:suppressAutoHyphens/>
    </w:pPr>
    <w:rPr>
      <w:rFonts w:ascii="Arial" w:hAnsi="Arial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rsid w:val="00A80F65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qFormat/>
    <w:rsid w:val="00A80F65"/>
    <w:pPr>
      <w:keepNext/>
      <w:numPr>
        <w:ilvl w:val="1"/>
        <w:numId w:val="1"/>
      </w:numPr>
      <w:outlineLvl w:val="1"/>
    </w:pPr>
    <w:rPr>
      <w:rFonts w:ascii="Times New Roman" w:hAnsi="Times New Roman"/>
      <w:sz w:val="24"/>
      <w:szCs w:val="20"/>
    </w:rPr>
  </w:style>
  <w:style w:type="paragraph" w:styleId="Heading3">
    <w:name w:val="heading 3"/>
    <w:basedOn w:val="Normal"/>
    <w:next w:val="Normal"/>
    <w:qFormat/>
    <w:rsid w:val="00A80F65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A80F65"/>
    <w:pPr>
      <w:keepNext/>
      <w:jc w:val="center"/>
      <w:outlineLvl w:val="3"/>
    </w:pPr>
    <w:rPr>
      <w:rFonts w:cs="Arial"/>
      <w:b/>
      <w:lang w:val="de-DE"/>
    </w:rPr>
  </w:style>
  <w:style w:type="paragraph" w:styleId="Heading5">
    <w:name w:val="heading 5"/>
    <w:basedOn w:val="Normal"/>
    <w:next w:val="Normal"/>
    <w:qFormat/>
    <w:rsid w:val="00A80F65"/>
    <w:pPr>
      <w:keepNext/>
      <w:jc w:val="center"/>
      <w:outlineLvl w:val="4"/>
    </w:pPr>
    <w:rPr>
      <w:rFonts w:ascii="Times New Roman" w:hAnsi="Times New Roman"/>
      <w:b/>
      <w:bCs/>
      <w:sz w:val="24"/>
    </w:rPr>
  </w:style>
  <w:style w:type="paragraph" w:styleId="Heading6">
    <w:name w:val="heading 6"/>
    <w:basedOn w:val="Normal"/>
    <w:next w:val="Normal"/>
    <w:qFormat/>
    <w:rsid w:val="00A80F65"/>
    <w:pPr>
      <w:keepNext/>
      <w:jc w:val="both"/>
      <w:outlineLvl w:val="5"/>
    </w:pPr>
    <w:rPr>
      <w:rFonts w:ascii="Times New Roman" w:hAnsi="Times New Roman"/>
      <w:b/>
      <w:bCs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sid w:val="00A80F65"/>
    <w:rPr>
      <w:rFonts w:ascii="Symbol" w:hAnsi="Symbol"/>
    </w:rPr>
  </w:style>
  <w:style w:type="character" w:customStyle="1" w:styleId="WW8Num2z1">
    <w:name w:val="WW8Num2z1"/>
    <w:rsid w:val="00A80F65"/>
    <w:rPr>
      <w:rFonts w:ascii="Courier New" w:hAnsi="Courier New" w:cs="Courier New"/>
    </w:rPr>
  </w:style>
  <w:style w:type="character" w:customStyle="1" w:styleId="WW8Num2z2">
    <w:name w:val="WW8Num2z2"/>
    <w:rsid w:val="00A80F65"/>
    <w:rPr>
      <w:rFonts w:ascii="Wingdings" w:hAnsi="Wingdings"/>
    </w:rPr>
  </w:style>
  <w:style w:type="character" w:customStyle="1" w:styleId="Zadanifontodlomka2">
    <w:name w:val="Zadani font odlomka2"/>
    <w:rsid w:val="00A80F65"/>
  </w:style>
  <w:style w:type="character" w:customStyle="1" w:styleId="WW8Num1z0">
    <w:name w:val="WW8Num1z0"/>
    <w:rsid w:val="00A80F65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sid w:val="00A80F65"/>
    <w:rPr>
      <w:rFonts w:ascii="Symbol" w:hAnsi="Symbol"/>
    </w:rPr>
  </w:style>
  <w:style w:type="character" w:customStyle="1" w:styleId="WW8Num3z1">
    <w:name w:val="WW8Num3z1"/>
    <w:rsid w:val="00A80F65"/>
    <w:rPr>
      <w:rFonts w:ascii="Courier New" w:hAnsi="Courier New" w:cs="Courier New"/>
    </w:rPr>
  </w:style>
  <w:style w:type="character" w:customStyle="1" w:styleId="WW8Num3z2">
    <w:name w:val="WW8Num3z2"/>
    <w:rsid w:val="00A80F65"/>
    <w:rPr>
      <w:rFonts w:ascii="Wingdings" w:hAnsi="Wingdings"/>
    </w:rPr>
  </w:style>
  <w:style w:type="character" w:customStyle="1" w:styleId="WW8Num4z0">
    <w:name w:val="WW8Num4z0"/>
    <w:rsid w:val="00A80F65"/>
    <w:rPr>
      <w:rFonts w:ascii="Symbol" w:hAnsi="Symbol"/>
    </w:rPr>
  </w:style>
  <w:style w:type="character" w:customStyle="1" w:styleId="WW8Num4z1">
    <w:name w:val="WW8Num4z1"/>
    <w:rsid w:val="00A80F65"/>
    <w:rPr>
      <w:rFonts w:ascii="Courier New" w:hAnsi="Courier New" w:cs="Courier New"/>
    </w:rPr>
  </w:style>
  <w:style w:type="character" w:customStyle="1" w:styleId="WW8Num4z2">
    <w:name w:val="WW8Num4z2"/>
    <w:rsid w:val="00A80F65"/>
    <w:rPr>
      <w:rFonts w:ascii="Wingdings" w:hAnsi="Wingdings"/>
    </w:rPr>
  </w:style>
  <w:style w:type="character" w:customStyle="1" w:styleId="WW8Num6z0">
    <w:name w:val="WW8Num6z0"/>
    <w:rsid w:val="00A80F65"/>
    <w:rPr>
      <w:rFonts w:ascii="Symbol" w:hAnsi="Symbol"/>
    </w:rPr>
  </w:style>
  <w:style w:type="character" w:customStyle="1" w:styleId="WW8Num6z1">
    <w:name w:val="WW8Num6z1"/>
    <w:rsid w:val="00A80F65"/>
    <w:rPr>
      <w:rFonts w:ascii="Courier New" w:hAnsi="Courier New" w:cs="Courier New"/>
    </w:rPr>
  </w:style>
  <w:style w:type="character" w:customStyle="1" w:styleId="WW8Num6z2">
    <w:name w:val="WW8Num6z2"/>
    <w:rsid w:val="00A80F65"/>
    <w:rPr>
      <w:rFonts w:ascii="Wingdings" w:hAnsi="Wingdings"/>
    </w:rPr>
  </w:style>
  <w:style w:type="character" w:customStyle="1" w:styleId="WW8Num7z0">
    <w:name w:val="WW8Num7z0"/>
    <w:rsid w:val="00A80F65"/>
    <w:rPr>
      <w:rFonts w:ascii="Symbol" w:hAnsi="Symbol"/>
      <w:sz w:val="18"/>
      <w:szCs w:val="18"/>
    </w:rPr>
  </w:style>
  <w:style w:type="character" w:customStyle="1" w:styleId="WW8Num7z1">
    <w:name w:val="WW8Num7z1"/>
    <w:rsid w:val="00A80F65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A80F65"/>
    <w:rPr>
      <w:rFonts w:ascii="Symbol" w:hAnsi="Symbol"/>
    </w:rPr>
  </w:style>
  <w:style w:type="character" w:customStyle="1" w:styleId="WW8Num8z1">
    <w:name w:val="WW8Num8z1"/>
    <w:rsid w:val="00A80F65"/>
    <w:rPr>
      <w:rFonts w:ascii="Courier New" w:hAnsi="Courier New" w:cs="Courier New"/>
    </w:rPr>
  </w:style>
  <w:style w:type="character" w:customStyle="1" w:styleId="WW8Num8z2">
    <w:name w:val="WW8Num8z2"/>
    <w:rsid w:val="00A80F65"/>
    <w:rPr>
      <w:rFonts w:ascii="Wingdings" w:hAnsi="Wingdings"/>
    </w:rPr>
  </w:style>
  <w:style w:type="character" w:customStyle="1" w:styleId="WW8Num9z0">
    <w:name w:val="WW8Num9z0"/>
    <w:rsid w:val="00A80F65"/>
    <w:rPr>
      <w:rFonts w:ascii="Symbol" w:hAnsi="Symbol"/>
      <w:sz w:val="18"/>
      <w:szCs w:val="18"/>
    </w:rPr>
  </w:style>
  <w:style w:type="character" w:customStyle="1" w:styleId="WW8Num9z1">
    <w:name w:val="WW8Num9z1"/>
    <w:rsid w:val="00A80F65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A80F65"/>
    <w:rPr>
      <w:rFonts w:ascii="Symbol" w:hAnsi="Symbol"/>
    </w:rPr>
  </w:style>
  <w:style w:type="character" w:customStyle="1" w:styleId="WW8Num10z1">
    <w:name w:val="WW8Num10z1"/>
    <w:rsid w:val="00A80F65"/>
    <w:rPr>
      <w:rFonts w:ascii="Courier New" w:hAnsi="Courier New" w:cs="Courier New"/>
    </w:rPr>
  </w:style>
  <w:style w:type="character" w:customStyle="1" w:styleId="WW8Num10z2">
    <w:name w:val="WW8Num10z2"/>
    <w:rsid w:val="00A80F65"/>
    <w:rPr>
      <w:rFonts w:ascii="Wingdings" w:hAnsi="Wingdings"/>
    </w:rPr>
  </w:style>
  <w:style w:type="character" w:customStyle="1" w:styleId="WW8Num11z0">
    <w:name w:val="WW8Num11z0"/>
    <w:rsid w:val="00A80F65"/>
    <w:rPr>
      <w:rFonts w:ascii="Symbol" w:hAnsi="Symbol"/>
    </w:rPr>
  </w:style>
  <w:style w:type="character" w:customStyle="1" w:styleId="WW8Num11z1">
    <w:name w:val="WW8Num11z1"/>
    <w:rsid w:val="00A80F65"/>
    <w:rPr>
      <w:rFonts w:ascii="Courier New" w:hAnsi="Courier New" w:cs="Courier New"/>
    </w:rPr>
  </w:style>
  <w:style w:type="character" w:customStyle="1" w:styleId="WW8Num11z2">
    <w:name w:val="WW8Num11z2"/>
    <w:rsid w:val="00A80F65"/>
    <w:rPr>
      <w:rFonts w:ascii="Wingdings" w:hAnsi="Wingdings"/>
    </w:rPr>
  </w:style>
  <w:style w:type="character" w:customStyle="1" w:styleId="Zadanifontodlomka1">
    <w:name w:val="Zadani font odlomka1"/>
    <w:rsid w:val="00A80F65"/>
  </w:style>
  <w:style w:type="character" w:styleId="Hyperlink">
    <w:name w:val="Hyperlink"/>
    <w:basedOn w:val="Zadanifontodlomka1"/>
    <w:uiPriority w:val="99"/>
    <w:rsid w:val="00A80F65"/>
    <w:rPr>
      <w:color w:val="0000FF"/>
      <w:u w:val="single"/>
    </w:rPr>
  </w:style>
  <w:style w:type="character" w:customStyle="1" w:styleId="NumberingSymbols">
    <w:name w:val="Numbering Symbols"/>
    <w:rsid w:val="00A80F65"/>
  </w:style>
  <w:style w:type="character" w:customStyle="1" w:styleId="Bullets">
    <w:name w:val="Bullets"/>
    <w:rsid w:val="00A80F65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BodyText"/>
    <w:rsid w:val="00A80F65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BodyText">
    <w:name w:val="Body Text"/>
    <w:aliases w:val="  uvlaka 2, uvlaka 3"/>
    <w:basedOn w:val="Normal"/>
    <w:link w:val="BodyTextChar"/>
    <w:semiHidden/>
    <w:rsid w:val="00A80F65"/>
    <w:rPr>
      <w:rFonts w:ascii="Times New Roman" w:hAnsi="Times New Roman"/>
      <w:sz w:val="24"/>
      <w:szCs w:val="20"/>
    </w:rPr>
  </w:style>
  <w:style w:type="paragraph" w:styleId="List">
    <w:name w:val="List"/>
    <w:basedOn w:val="BodyText"/>
    <w:semiHidden/>
    <w:rsid w:val="00A80F65"/>
    <w:rPr>
      <w:rFonts w:cs="Tahoma"/>
    </w:rPr>
  </w:style>
  <w:style w:type="paragraph" w:customStyle="1" w:styleId="Caption1">
    <w:name w:val="Caption1"/>
    <w:basedOn w:val="Normal"/>
    <w:rsid w:val="00A80F65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A80F65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rsid w:val="00A80F65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semiHidden/>
    <w:rsid w:val="00A80F65"/>
    <w:pPr>
      <w:tabs>
        <w:tab w:val="center" w:pos="4703"/>
        <w:tab w:val="right" w:pos="9406"/>
      </w:tabs>
    </w:pPr>
  </w:style>
  <w:style w:type="paragraph" w:customStyle="1" w:styleId="Tekstbalonia1">
    <w:name w:val="Tekst balončića1"/>
    <w:basedOn w:val="Normal"/>
    <w:rsid w:val="00A80F6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A80F65"/>
    <w:rPr>
      <w:rFonts w:ascii="Times New Roman" w:hAnsi="Times New Roman"/>
      <w:sz w:val="20"/>
      <w:szCs w:val="20"/>
    </w:rPr>
  </w:style>
  <w:style w:type="paragraph" w:styleId="TOC1">
    <w:name w:val="toc 1"/>
    <w:basedOn w:val="Normal"/>
    <w:next w:val="Normal"/>
    <w:uiPriority w:val="39"/>
    <w:rsid w:val="00A80F65"/>
  </w:style>
  <w:style w:type="paragraph" w:styleId="TOC3">
    <w:name w:val="toc 3"/>
    <w:basedOn w:val="Normal"/>
    <w:next w:val="Normal"/>
    <w:semiHidden/>
    <w:rsid w:val="00A80F65"/>
    <w:pPr>
      <w:ind w:left="440"/>
    </w:pPr>
  </w:style>
  <w:style w:type="paragraph" w:customStyle="1" w:styleId="TableContents">
    <w:name w:val="Table Contents"/>
    <w:basedOn w:val="Normal"/>
    <w:rsid w:val="00A80F65"/>
    <w:pPr>
      <w:suppressLineNumbers/>
    </w:pPr>
  </w:style>
  <w:style w:type="paragraph" w:customStyle="1" w:styleId="TableHeading">
    <w:name w:val="Table Heading"/>
    <w:basedOn w:val="TableContents"/>
    <w:rsid w:val="00A80F65"/>
    <w:pPr>
      <w:jc w:val="center"/>
    </w:pPr>
    <w:rPr>
      <w:b/>
      <w:bCs/>
      <w:i/>
      <w:iCs/>
    </w:rPr>
  </w:style>
  <w:style w:type="paragraph" w:customStyle="1" w:styleId="Framecontents">
    <w:name w:val="Frame contents"/>
    <w:basedOn w:val="BodyText"/>
    <w:rsid w:val="00A80F65"/>
  </w:style>
  <w:style w:type="character" w:styleId="PageNumber">
    <w:name w:val="page number"/>
    <w:basedOn w:val="DefaultParagraphFont"/>
    <w:semiHidden/>
    <w:rsid w:val="00A80F65"/>
  </w:style>
  <w:style w:type="paragraph" w:styleId="BodyText2">
    <w:name w:val="Body Text 2"/>
    <w:basedOn w:val="Normal"/>
    <w:semiHidden/>
    <w:rsid w:val="00A80F65"/>
    <w:rPr>
      <w:rFonts w:cs="Arial"/>
      <w:b/>
      <w:lang w:val="de-DE"/>
    </w:rPr>
  </w:style>
  <w:style w:type="paragraph" w:styleId="BodyText3">
    <w:name w:val="Body Text 3"/>
    <w:basedOn w:val="Normal"/>
    <w:semiHidden/>
    <w:rsid w:val="00A80F65"/>
    <w:pPr>
      <w:jc w:val="both"/>
    </w:pPr>
    <w:rPr>
      <w:rFonts w:cs="Arial"/>
      <w:lang w:val="de-DE"/>
    </w:rPr>
  </w:style>
  <w:style w:type="paragraph" w:customStyle="1" w:styleId="T-98-2">
    <w:name w:val="T-9/8-2"/>
    <w:basedOn w:val="Normal"/>
    <w:rsid w:val="00A80F65"/>
    <w:pPr>
      <w:widowControl w:val="0"/>
      <w:tabs>
        <w:tab w:val="left" w:pos="2153"/>
      </w:tabs>
      <w:suppressAutoHyphens w:val="0"/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sz w:val="19"/>
      <w:szCs w:val="19"/>
      <w:lang w:eastAsia="hr-HR"/>
    </w:rPr>
  </w:style>
  <w:style w:type="paragraph" w:styleId="ListParagraph">
    <w:name w:val="List Paragraph"/>
    <w:basedOn w:val="Normal"/>
    <w:uiPriority w:val="34"/>
    <w:qFormat/>
    <w:rsid w:val="00B530D5"/>
    <w:pPr>
      <w:suppressAutoHyphens w:val="0"/>
      <w:ind w:left="720"/>
    </w:pPr>
    <w:rPr>
      <w:rFonts w:ascii="Calibri" w:eastAsia="Calibri" w:hAnsi="Calibri"/>
      <w:lang w:eastAsia="hr-HR"/>
    </w:rPr>
  </w:style>
  <w:style w:type="character" w:customStyle="1" w:styleId="FootnoteTextChar">
    <w:name w:val="Footnote Text Char"/>
    <w:basedOn w:val="DefaultParagraphFont"/>
    <w:link w:val="FootnoteText"/>
    <w:rsid w:val="005C5C38"/>
    <w:rPr>
      <w:lang w:eastAsia="ar-SA"/>
    </w:rPr>
  </w:style>
  <w:style w:type="table" w:styleId="TableGrid">
    <w:name w:val="Table Grid"/>
    <w:basedOn w:val="TableNormal"/>
    <w:uiPriority w:val="59"/>
    <w:rsid w:val="00883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57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764"/>
    <w:rPr>
      <w:rFonts w:ascii="Tahoma" w:hAnsi="Tahoma" w:cs="Tahoma"/>
      <w:sz w:val="16"/>
      <w:szCs w:val="16"/>
      <w:lang w:eastAsia="ar-SA"/>
    </w:rPr>
  </w:style>
  <w:style w:type="paragraph" w:customStyle="1" w:styleId="WW-Obiantekst">
    <w:name w:val="WW-Običan tekst"/>
    <w:basedOn w:val="Normal"/>
    <w:rsid w:val="00544BE8"/>
    <w:rPr>
      <w:rFonts w:ascii="Courier New" w:hAnsi="Courier New"/>
      <w:sz w:val="20"/>
      <w:szCs w:val="20"/>
      <w:lang w:val="en-GB"/>
    </w:rPr>
  </w:style>
  <w:style w:type="character" w:customStyle="1" w:styleId="BodyTextChar">
    <w:name w:val="Body Text Char"/>
    <w:aliases w:val="  uvlaka 2 Char, uvlaka 3 Char"/>
    <w:basedOn w:val="DefaultParagraphFont"/>
    <w:link w:val="BodyText"/>
    <w:semiHidden/>
    <w:rsid w:val="00A40CA9"/>
    <w:rPr>
      <w:sz w:val="24"/>
      <w:lang w:eastAsia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03A39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 w:eastAsia="ja-JP"/>
    </w:rPr>
  </w:style>
  <w:style w:type="character" w:customStyle="1" w:styleId="HeaderChar">
    <w:name w:val="Header Char"/>
    <w:basedOn w:val="DefaultParagraphFont"/>
    <w:link w:val="Header"/>
    <w:rsid w:val="00243F83"/>
    <w:rPr>
      <w:rFonts w:ascii="Arial" w:hAnsi="Arial"/>
      <w:sz w:val="22"/>
      <w:szCs w:val="22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1C7C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7C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7C3B"/>
    <w:rPr>
      <w:rFonts w:ascii="Arial" w:hAnsi="Arial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7C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7C3B"/>
    <w:rPr>
      <w:rFonts w:ascii="Arial" w:hAnsi="Arial"/>
      <w:b/>
      <w:bCs/>
      <w:lang w:eastAsia="ar-SA"/>
    </w:rPr>
  </w:style>
  <w:style w:type="paragraph" w:styleId="Revision">
    <w:name w:val="Revision"/>
    <w:hidden/>
    <w:uiPriority w:val="99"/>
    <w:semiHidden/>
    <w:rsid w:val="00043CA2"/>
    <w:rPr>
      <w:rFonts w:ascii="Arial" w:hAnsi="Arial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6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89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755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62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0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2290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4581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1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bacani\Application%20Data\Microsoft\Predlo&#353;ci\Interni%20dokumenti-predlo&#382;a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7E75E7-7FC0-41E3-B0D8-A717DB88B1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FBBDEF-9499-48EB-B2FC-64FE997C5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Interni dokumenti-predložak</Template>
  <TotalTime>8</TotalTime>
  <Pages>4</Pages>
  <Words>1667</Words>
  <Characters>9506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Naziv dokumenta</vt:lpstr>
      <vt:lpstr>Naziv dokumenta</vt:lpstr>
    </vt:vector>
  </TitlesOfParts>
  <Company>Slatinska banka d.d.</Company>
  <LinksUpToDate>false</LinksUpToDate>
  <CharactersWithSpaces>11151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dokumenta</dc:title>
  <dc:creator>banka</dc:creator>
  <cp:lastModifiedBy>Ivana Dorić</cp:lastModifiedBy>
  <cp:revision>2</cp:revision>
  <cp:lastPrinted>2024-04-03T07:09:00Z</cp:lastPrinted>
  <dcterms:created xsi:type="dcterms:W3CDTF">2026-01-21T08:19:00Z</dcterms:created>
  <dcterms:modified xsi:type="dcterms:W3CDTF">2026-01-21T08:19:00Z</dcterms:modified>
</cp:coreProperties>
</file>